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AD953" w14:textId="77777777" w:rsidR="00140997" w:rsidRDefault="00140997" w:rsidP="00655CB1">
      <w:pPr>
        <w:spacing w:after="160" w:line="259" w:lineRule="auto"/>
        <w:rPr>
          <w:rFonts w:ascii="Arial" w:eastAsia="Aptos" w:hAnsi="Arial" w:cs="Arial"/>
          <w:b/>
          <w:bCs/>
          <w:kern w:val="2"/>
          <w:sz w:val="24"/>
          <w:szCs w:val="24"/>
          <w14:ligatures w14:val="standardContextual"/>
        </w:rPr>
        <w:sectPr w:rsidR="00140997" w:rsidSect="00BB0920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985" w:right="1418" w:bottom="1418" w:left="1418" w:header="397" w:footer="709" w:gutter="0"/>
          <w:cols w:space="708"/>
          <w:docGrid w:linePitch="360"/>
        </w:sectPr>
      </w:pPr>
    </w:p>
    <w:p w14:paraId="04BD5BD5" w14:textId="5162861E" w:rsidR="00655CB1" w:rsidRPr="00C37AD2" w:rsidRDefault="00655CB1" w:rsidP="00655CB1">
      <w:pPr>
        <w:spacing w:after="160" w:line="259" w:lineRule="auto"/>
        <w:rPr>
          <w:rFonts w:ascii="Arial" w:eastAsia="Aptos" w:hAnsi="Arial" w:cs="Arial"/>
          <w:b/>
          <w:bCs/>
          <w:kern w:val="2"/>
          <w:sz w:val="24"/>
          <w:szCs w:val="24"/>
          <w14:ligatures w14:val="standardContextual"/>
        </w:rPr>
      </w:pPr>
      <w:r w:rsidRPr="00C37AD2">
        <w:rPr>
          <w:rFonts w:ascii="Arial" w:eastAsia="Aptos" w:hAnsi="Arial" w:cs="Arial"/>
          <w:b/>
          <w:bCs/>
          <w:kern w:val="2"/>
          <w:sz w:val="24"/>
          <w:szCs w:val="24"/>
          <w14:ligatures w14:val="standardContextual"/>
        </w:rPr>
        <w:t>London Borough of Hounslow</w:t>
      </w:r>
      <w:r w:rsidR="00E7090E" w:rsidRPr="00C37AD2">
        <w:rPr>
          <w:rFonts w:ascii="Arial" w:eastAsia="Aptos" w:hAnsi="Arial" w:cs="Arial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C37AD2">
        <w:rPr>
          <w:rFonts w:ascii="Arial" w:eastAsia="Aptos" w:hAnsi="Arial" w:cs="Arial"/>
          <w:b/>
          <w:bCs/>
          <w:kern w:val="2"/>
          <w:sz w:val="24"/>
          <w:szCs w:val="24"/>
          <w14:ligatures w14:val="standardContextual"/>
        </w:rPr>
        <w:t xml:space="preserve">Memorial Donation Request Application Form </w:t>
      </w:r>
    </w:p>
    <w:p w14:paraId="02DE2D64" w14:textId="5C675A41" w:rsidR="003271F1" w:rsidRPr="00C37AD2" w:rsidRDefault="00655CB1" w:rsidP="00655CB1">
      <w:pPr>
        <w:jc w:val="both"/>
        <w:rPr>
          <w:rFonts w:ascii="Arial" w:eastAsia="Aptos" w:hAnsi="Arial" w:cs="Arial"/>
          <w:kern w:val="2"/>
          <w:sz w:val="24"/>
          <w:szCs w:val="24"/>
          <w14:ligatures w14:val="standardContextual"/>
        </w:rPr>
      </w:pPr>
      <w:r w:rsidRPr="00C37AD2">
        <w:rPr>
          <w:rFonts w:ascii="Arial" w:eastAsia="Aptos" w:hAnsi="Arial" w:cs="Arial"/>
          <w:kern w:val="2"/>
          <w:sz w:val="24"/>
          <w:szCs w:val="24"/>
          <w14:ligatures w14:val="standardContextual"/>
        </w:rPr>
        <w:t xml:space="preserve">A memorial bench or tree donation is a thoughtful way to create a place for family and friends to reflect on memories and shared moments. </w:t>
      </w:r>
    </w:p>
    <w:p w14:paraId="634965D9" w14:textId="090E0885" w:rsidR="00210BD9" w:rsidRDefault="00655CB1" w:rsidP="00655CB1">
      <w:pPr>
        <w:spacing w:after="160" w:line="259" w:lineRule="auto"/>
        <w:rPr>
          <w:rFonts w:ascii="Arial" w:eastAsia="Aptos" w:hAnsi="Arial" w:cs="Arial"/>
          <w:kern w:val="2"/>
          <w:sz w:val="24"/>
          <w:szCs w:val="24"/>
          <w14:ligatures w14:val="standardContextual"/>
        </w:rPr>
      </w:pPr>
      <w:r w:rsidRPr="00C37AD2">
        <w:rPr>
          <w:rFonts w:ascii="Arial" w:eastAsia="Aptos" w:hAnsi="Arial" w:cs="Arial"/>
          <w:kern w:val="2"/>
          <w:sz w:val="24"/>
          <w:szCs w:val="24"/>
          <w14:ligatures w14:val="standardContextual"/>
        </w:rPr>
        <w:t xml:space="preserve">Lampton Services Greenspace offer a donation service within Hounslow’s parks, open </w:t>
      </w:r>
      <w:r w:rsidR="009B6606" w:rsidRPr="00C37AD2">
        <w:rPr>
          <w:rFonts w:ascii="Arial" w:eastAsia="Aptos" w:hAnsi="Arial" w:cs="Arial"/>
          <w:kern w:val="2"/>
          <w:sz w:val="24"/>
          <w:szCs w:val="24"/>
          <w14:ligatures w14:val="standardContextual"/>
        </w:rPr>
        <w:t>spaces,</w:t>
      </w:r>
      <w:r w:rsidRPr="00C37AD2">
        <w:rPr>
          <w:rFonts w:ascii="Arial" w:eastAsia="Aptos" w:hAnsi="Arial" w:cs="Arial"/>
          <w:kern w:val="2"/>
          <w:sz w:val="24"/>
          <w:szCs w:val="24"/>
          <w14:ligatures w14:val="standardContextual"/>
        </w:rPr>
        <w:t xml:space="preserve"> and cemeteries</w:t>
      </w:r>
      <w:r w:rsidR="006B67A2">
        <w:rPr>
          <w:rFonts w:ascii="Arial" w:eastAsia="Aptos" w:hAnsi="Arial" w:cs="Arial"/>
          <w:kern w:val="2"/>
          <w:sz w:val="24"/>
          <w:szCs w:val="24"/>
          <w14:ligatures w14:val="standardContextual"/>
        </w:rPr>
        <w:t xml:space="preserve"> </w:t>
      </w:r>
    </w:p>
    <w:p w14:paraId="5B128458" w14:textId="3EDF3FFA" w:rsidR="009B6606" w:rsidRDefault="00210BD9" w:rsidP="00655CB1">
      <w:pPr>
        <w:spacing w:after="160" w:line="259" w:lineRule="auto"/>
        <w:rPr>
          <w:rFonts w:ascii="Arial" w:eastAsia="Aptos" w:hAnsi="Arial" w:cs="Arial"/>
          <w:kern w:val="2"/>
          <w:sz w:val="24"/>
          <w:szCs w:val="24"/>
          <w14:ligatures w14:val="standardContextual"/>
        </w:rPr>
      </w:pPr>
      <w:r>
        <w:rPr>
          <w:rFonts w:ascii="Arial" w:eastAsia="Aptos" w:hAnsi="Arial" w:cs="Arial"/>
          <w:kern w:val="2"/>
          <w:sz w:val="24"/>
          <w:szCs w:val="24"/>
          <w14:ligatures w14:val="standardContextual"/>
        </w:rPr>
        <w:t xml:space="preserve">For any requests that are not within the Parks service, Lampton Services Greenspace </w:t>
      </w:r>
      <w:r w:rsidR="006B67A2">
        <w:rPr>
          <w:rFonts w:ascii="Arial" w:eastAsia="Aptos" w:hAnsi="Arial" w:cs="Arial"/>
          <w:kern w:val="2"/>
          <w:sz w:val="24"/>
          <w:szCs w:val="24"/>
          <w14:ligatures w14:val="standardContextual"/>
        </w:rPr>
        <w:t xml:space="preserve">will do their </w:t>
      </w:r>
      <w:r w:rsidR="002B0678" w:rsidRPr="00C37AD2">
        <w:rPr>
          <w:rFonts w:ascii="Arial" w:eastAsia="Aptos" w:hAnsi="Arial" w:cs="Arial"/>
          <w:kern w:val="2"/>
          <w:sz w:val="24"/>
          <w:szCs w:val="24"/>
          <w14:ligatures w14:val="standardContextual"/>
        </w:rPr>
        <w:t>best to advise</w:t>
      </w:r>
      <w:r w:rsidR="00356134" w:rsidRPr="00C37AD2">
        <w:rPr>
          <w:rFonts w:ascii="Arial" w:eastAsia="Aptos" w:hAnsi="Arial" w:cs="Arial"/>
          <w:kern w:val="2"/>
          <w:sz w:val="24"/>
          <w:szCs w:val="24"/>
          <w14:ligatures w14:val="standardContextual"/>
        </w:rPr>
        <w:t xml:space="preserve"> on which team to contact</w:t>
      </w:r>
      <w:r>
        <w:rPr>
          <w:rFonts w:ascii="Arial" w:eastAsia="Aptos" w:hAnsi="Arial" w:cs="Arial"/>
          <w:kern w:val="2"/>
          <w:sz w:val="24"/>
          <w:szCs w:val="24"/>
          <w14:ligatures w14:val="standardContextual"/>
        </w:rPr>
        <w:t>.</w:t>
      </w:r>
    </w:p>
    <w:p w14:paraId="7E3EE792" w14:textId="77777777" w:rsidR="009B6606" w:rsidRPr="00C37AD2" w:rsidRDefault="009B6606" w:rsidP="009B6606">
      <w:pPr>
        <w:rPr>
          <w:rFonts w:ascii="Arial" w:hAnsi="Arial" w:cs="Arial"/>
        </w:rPr>
      </w:pPr>
      <w:r w:rsidRPr="00C37AD2">
        <w:rPr>
          <w:rFonts w:ascii="Arial" w:hAnsi="Arial" w:cs="Arial"/>
          <w:b/>
          <w:bCs/>
          <w:sz w:val="24"/>
          <w:szCs w:val="24"/>
        </w:rPr>
        <w:t>Items Available</w:t>
      </w:r>
    </w:p>
    <w:p w14:paraId="4E46D78E" w14:textId="77777777" w:rsidR="009B6606" w:rsidRPr="00C37AD2" w:rsidRDefault="009B6606" w:rsidP="009B6606">
      <w:pPr>
        <w:pStyle w:val="ListParagraph"/>
        <w:numPr>
          <w:ilvl w:val="0"/>
          <w:numId w:val="10"/>
        </w:numPr>
        <w:spacing w:after="160" w:line="259" w:lineRule="auto"/>
        <w:rPr>
          <w:rFonts w:ascii="Arial" w:eastAsia="Aptos" w:hAnsi="Arial" w:cs="Arial"/>
          <w:sz w:val="24"/>
          <w:szCs w:val="24"/>
          <w:lang w:eastAsia="en-GB"/>
        </w:rPr>
      </w:pPr>
      <w:r w:rsidRPr="00C37AD2">
        <w:rPr>
          <w:rFonts w:ascii="Arial" w:eastAsia="Aptos" w:hAnsi="Arial" w:cs="Arial"/>
          <w:b/>
          <w:bCs/>
          <w:sz w:val="24"/>
          <w:szCs w:val="24"/>
          <w:lang w:eastAsia="en-GB"/>
        </w:rPr>
        <w:t>Blackburn Metal Bench</w:t>
      </w:r>
      <w:r w:rsidRPr="00C37AD2">
        <w:rPr>
          <w:rFonts w:ascii="Arial" w:eastAsia="Aptos" w:hAnsi="Arial" w:cs="Arial"/>
          <w:sz w:val="24"/>
          <w:szCs w:val="24"/>
          <w:lang w:eastAsia="en-GB"/>
        </w:rPr>
        <w:t xml:space="preserve"> – with brass plaque on a new concrete pad: </w:t>
      </w:r>
      <w:r w:rsidRPr="00C37AD2">
        <w:rPr>
          <w:rFonts w:ascii="Arial" w:eastAsia="Aptos" w:hAnsi="Arial" w:cs="Arial"/>
          <w:b/>
          <w:bCs/>
          <w:sz w:val="24"/>
          <w:szCs w:val="24"/>
          <w:lang w:eastAsia="en-GB"/>
        </w:rPr>
        <w:t>£1,778.64</w:t>
      </w:r>
    </w:p>
    <w:p w14:paraId="0EC844D2" w14:textId="77777777" w:rsidR="009B6606" w:rsidRPr="00C37AD2" w:rsidRDefault="009B6606" w:rsidP="009B6606">
      <w:pPr>
        <w:rPr>
          <w:rFonts w:ascii="Arial" w:hAnsi="Arial" w:cs="Arial"/>
          <w:sz w:val="24"/>
          <w:szCs w:val="24"/>
        </w:rPr>
      </w:pPr>
      <w:r w:rsidRPr="00C37AD2">
        <w:rPr>
          <w:rFonts w:ascii="Arial" w:eastAsia="Aptos" w:hAnsi="Arial" w:cs="Arial"/>
          <w:sz w:val="24"/>
          <w:szCs w:val="24"/>
          <w:lang w:eastAsia="en-GB"/>
        </w:rPr>
        <w:t xml:space="preserve">We also offer memorial benches at a reduced rate at locations where an existing bench is broken and not repairable as there is already a concrete pad in place. </w:t>
      </w:r>
    </w:p>
    <w:p w14:paraId="3404E4C9" w14:textId="77777777" w:rsidR="009B6606" w:rsidRPr="00210BD9" w:rsidRDefault="009B6606" w:rsidP="009B6606">
      <w:pPr>
        <w:pStyle w:val="ListParagraph"/>
        <w:numPr>
          <w:ilvl w:val="0"/>
          <w:numId w:val="9"/>
        </w:numPr>
        <w:spacing w:after="160" w:line="259" w:lineRule="auto"/>
        <w:rPr>
          <w:rFonts w:ascii="Arial" w:eastAsia="Aptos" w:hAnsi="Arial" w:cs="Arial"/>
          <w:sz w:val="24"/>
          <w:szCs w:val="24"/>
          <w:lang w:eastAsia="en-GB"/>
        </w:rPr>
      </w:pPr>
      <w:r w:rsidRPr="00C37AD2">
        <w:rPr>
          <w:rFonts w:ascii="Arial" w:eastAsia="Aptos" w:hAnsi="Arial" w:cs="Arial"/>
          <w:b/>
          <w:bCs/>
          <w:sz w:val="24"/>
          <w:szCs w:val="24"/>
          <w:lang w:eastAsia="en-GB"/>
        </w:rPr>
        <w:t>Blackburn Metal Bench</w:t>
      </w:r>
      <w:r w:rsidRPr="00C37AD2">
        <w:rPr>
          <w:rFonts w:ascii="Arial" w:eastAsia="Aptos" w:hAnsi="Arial" w:cs="Arial"/>
          <w:sz w:val="24"/>
          <w:szCs w:val="24"/>
          <w:lang w:eastAsia="en-GB"/>
        </w:rPr>
        <w:t xml:space="preserve"> – with brass plaque on existing concrete pad: </w:t>
      </w:r>
      <w:r w:rsidRPr="00C37AD2">
        <w:rPr>
          <w:rFonts w:ascii="Arial" w:eastAsia="Aptos" w:hAnsi="Arial" w:cs="Arial"/>
          <w:b/>
          <w:bCs/>
          <w:sz w:val="24"/>
          <w:szCs w:val="24"/>
          <w:lang w:eastAsia="en-GB"/>
        </w:rPr>
        <w:t>£1,387.08</w:t>
      </w:r>
    </w:p>
    <w:p w14:paraId="3AC9CB36" w14:textId="7762824A" w:rsidR="009B6606" w:rsidRPr="00C37AD2" w:rsidRDefault="009B6606" w:rsidP="009B6606">
      <w:pPr>
        <w:rPr>
          <w:rFonts w:ascii="Arial" w:eastAsia="Aptos" w:hAnsi="Arial" w:cs="Arial"/>
          <w:sz w:val="24"/>
          <w:szCs w:val="24"/>
          <w:lang w:eastAsia="en-GB"/>
        </w:rPr>
      </w:pPr>
      <w:r w:rsidRPr="00C37AD2">
        <w:rPr>
          <w:rFonts w:ascii="Arial" w:hAnsi="Arial" w:cs="Arial"/>
          <w:noProof/>
          <w:sz w:val="20"/>
        </w:rPr>
        <w:drawing>
          <wp:inline distT="0" distB="0" distL="0" distR="0" wp14:anchorId="682E9030" wp14:editId="7A222F99">
            <wp:extent cx="2011680" cy="1828800"/>
            <wp:effectExtent l="0" t="0" r="7620" b="0"/>
            <wp:docPr id="1" name="Image 1" descr="A black bench on a sidewalk  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C49C6E8-1A62-478A-90E5-D4B1CFCEB2C7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black bench on a sidewalk  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881" cy="183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5A870" w14:textId="19366979" w:rsidR="009B6606" w:rsidRPr="00C37AD2" w:rsidRDefault="009B6606" w:rsidP="009B6606">
      <w:pPr>
        <w:pStyle w:val="ListParagraph"/>
        <w:numPr>
          <w:ilvl w:val="0"/>
          <w:numId w:val="10"/>
        </w:numPr>
        <w:spacing w:after="160" w:line="259" w:lineRule="auto"/>
        <w:rPr>
          <w:rFonts w:ascii="Arial" w:eastAsia="Aptos" w:hAnsi="Arial" w:cs="Arial"/>
          <w:sz w:val="24"/>
          <w:szCs w:val="24"/>
          <w:lang w:eastAsia="en-GB"/>
        </w:rPr>
      </w:pPr>
      <w:r w:rsidRPr="00C37AD2">
        <w:rPr>
          <w:rFonts w:ascii="Arial" w:eastAsia="Aptos" w:hAnsi="Arial" w:cs="Arial"/>
          <w:b/>
          <w:bCs/>
          <w:sz w:val="24"/>
          <w:szCs w:val="24"/>
          <w:lang w:eastAsia="en-GB"/>
        </w:rPr>
        <w:t xml:space="preserve">Standard Tree – </w:t>
      </w:r>
      <w:r w:rsidRPr="00C37AD2">
        <w:rPr>
          <w:rFonts w:ascii="Arial" w:eastAsia="Aptos" w:hAnsi="Arial" w:cs="Arial"/>
          <w:sz w:val="24"/>
          <w:szCs w:val="24"/>
          <w:lang w:eastAsia="en-GB"/>
        </w:rPr>
        <w:t xml:space="preserve">watering for the first 2 years included: </w:t>
      </w:r>
      <w:r w:rsidRPr="00C37AD2">
        <w:rPr>
          <w:rFonts w:ascii="Arial" w:eastAsia="Aptos" w:hAnsi="Arial" w:cs="Arial"/>
          <w:b/>
          <w:bCs/>
          <w:sz w:val="24"/>
          <w:szCs w:val="24"/>
          <w:lang w:eastAsia="en-GB"/>
        </w:rPr>
        <w:t xml:space="preserve">£690 </w:t>
      </w:r>
    </w:p>
    <w:p w14:paraId="6A70127A" w14:textId="77777777" w:rsidR="00140997" w:rsidRDefault="00140997" w:rsidP="009B6606">
      <w:pPr>
        <w:rPr>
          <w:rFonts w:ascii="Arial" w:hAnsi="Arial" w:cs="Arial"/>
          <w:sz w:val="24"/>
          <w:szCs w:val="24"/>
        </w:rPr>
        <w:sectPr w:rsidR="00140997" w:rsidSect="00140997">
          <w:type w:val="continuous"/>
          <w:pgSz w:w="11906" w:h="16838"/>
          <w:pgMar w:top="1985" w:right="1418" w:bottom="1418" w:left="1418" w:header="397" w:footer="709" w:gutter="0"/>
          <w:cols w:space="708"/>
          <w:docGrid w:linePitch="360"/>
        </w:sectPr>
      </w:pPr>
      <w:r w:rsidRPr="00C37AD2">
        <w:rPr>
          <w:rFonts w:ascii="Arial" w:hAnsi="Arial" w:cs="Arial"/>
          <w:i/>
          <w:i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A7E4656" wp14:editId="077EE866">
            <wp:simplePos x="0" y="0"/>
            <wp:positionH relativeFrom="margin">
              <wp:align>left</wp:align>
            </wp:positionH>
            <wp:positionV relativeFrom="paragraph">
              <wp:posOffset>711338</wp:posOffset>
            </wp:positionV>
            <wp:extent cx="1812290" cy="2416810"/>
            <wp:effectExtent l="0" t="0" r="0" b="2540"/>
            <wp:wrapNone/>
            <wp:docPr id="1926724287" name="Picture 2" descr="A person in an orange vest and hat standing next to a tre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D35F7B2-137C-4391-BF15-58C01D94C6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724287" name="Picture 2" descr="A person in an orange vest and hat standing next to a tre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6606" w:rsidRPr="00C37AD2">
        <w:rPr>
          <w:rFonts w:ascii="Arial" w:hAnsi="Arial" w:cs="Arial"/>
          <w:sz w:val="24"/>
          <w:szCs w:val="24"/>
        </w:rPr>
        <w:t>Each memorial tree request will be managed by the Lampton</w:t>
      </w:r>
      <w:r w:rsidR="009B6606">
        <w:rPr>
          <w:rFonts w:ascii="Arial" w:hAnsi="Arial" w:cs="Arial"/>
          <w:sz w:val="24"/>
          <w:szCs w:val="24"/>
        </w:rPr>
        <w:t xml:space="preserve"> Services Greenspace</w:t>
      </w:r>
      <w:r w:rsidR="009B6606" w:rsidRPr="00C37AD2">
        <w:rPr>
          <w:rFonts w:ascii="Arial" w:hAnsi="Arial" w:cs="Arial"/>
          <w:sz w:val="24"/>
          <w:szCs w:val="24"/>
        </w:rPr>
        <w:t xml:space="preserve"> Tree Manager who will determine what tree species are suitable for the location that you have requested and will only be planted during the winter season. </w:t>
      </w:r>
    </w:p>
    <w:p w14:paraId="249BB804" w14:textId="3CE4BCC5" w:rsidR="009B6606" w:rsidRPr="00C37AD2" w:rsidRDefault="009B6606" w:rsidP="009B6606">
      <w:pPr>
        <w:rPr>
          <w:rFonts w:ascii="Arial" w:hAnsi="Arial" w:cs="Arial"/>
          <w:sz w:val="24"/>
          <w:szCs w:val="24"/>
        </w:rPr>
      </w:pPr>
    </w:p>
    <w:p w14:paraId="04EF3771" w14:textId="14EF56E1" w:rsidR="009B6606" w:rsidRPr="004C3BE1" w:rsidRDefault="009B6606" w:rsidP="009B6606">
      <w:pPr>
        <w:spacing w:after="160" w:line="259" w:lineRule="auto"/>
        <w:rPr>
          <w:rFonts w:ascii="Arial" w:hAnsi="Arial" w:cs="Arial"/>
          <w:i/>
          <w:iCs/>
          <w:sz w:val="24"/>
          <w:szCs w:val="24"/>
        </w:rPr>
      </w:pPr>
    </w:p>
    <w:p w14:paraId="796AC613" w14:textId="77777777" w:rsidR="009B6606" w:rsidRDefault="009B6606" w:rsidP="00655CB1">
      <w:pPr>
        <w:spacing w:after="160" w:line="259" w:lineRule="auto"/>
        <w:rPr>
          <w:rFonts w:ascii="Arial" w:eastAsia="Aptos" w:hAnsi="Arial" w:cs="Arial"/>
          <w:kern w:val="2"/>
          <w:sz w:val="24"/>
          <w:szCs w:val="24"/>
          <w14:ligatures w14:val="standardContextual"/>
        </w:rPr>
      </w:pPr>
    </w:p>
    <w:p w14:paraId="2DE69EBA" w14:textId="77777777" w:rsidR="009B6606" w:rsidRDefault="009B6606" w:rsidP="00655CB1">
      <w:pPr>
        <w:spacing w:after="160" w:line="259" w:lineRule="auto"/>
        <w:rPr>
          <w:rFonts w:ascii="Arial" w:eastAsia="Aptos" w:hAnsi="Arial" w:cs="Arial"/>
          <w:kern w:val="2"/>
          <w:sz w:val="24"/>
          <w:szCs w:val="24"/>
          <w14:ligatures w14:val="standardContextual"/>
        </w:rPr>
      </w:pPr>
    </w:p>
    <w:p w14:paraId="331E706E" w14:textId="77777777" w:rsidR="009B6606" w:rsidRDefault="009B6606" w:rsidP="00655CB1">
      <w:pPr>
        <w:spacing w:after="160" w:line="259" w:lineRule="auto"/>
        <w:rPr>
          <w:rFonts w:ascii="Arial" w:eastAsia="Aptos" w:hAnsi="Arial" w:cs="Arial"/>
          <w:kern w:val="2"/>
          <w:sz w:val="24"/>
          <w:szCs w:val="24"/>
          <w14:ligatures w14:val="standardContextual"/>
        </w:rPr>
      </w:pPr>
    </w:p>
    <w:p w14:paraId="791BD142" w14:textId="77777777" w:rsidR="009B6606" w:rsidRDefault="009B6606" w:rsidP="00655CB1">
      <w:pPr>
        <w:spacing w:after="160" w:line="259" w:lineRule="auto"/>
        <w:rPr>
          <w:rFonts w:ascii="Arial" w:eastAsia="Aptos" w:hAnsi="Arial" w:cs="Arial"/>
          <w:kern w:val="2"/>
          <w:sz w:val="24"/>
          <w:szCs w:val="24"/>
          <w14:ligatures w14:val="standardContextual"/>
        </w:rPr>
      </w:pPr>
    </w:p>
    <w:p w14:paraId="63AEEE14" w14:textId="77777777" w:rsidR="009B6606" w:rsidRDefault="009B6606" w:rsidP="00655CB1">
      <w:pPr>
        <w:spacing w:after="160" w:line="259" w:lineRule="auto"/>
        <w:rPr>
          <w:rFonts w:ascii="Arial" w:eastAsia="Aptos" w:hAnsi="Arial" w:cs="Arial"/>
          <w:kern w:val="2"/>
          <w:sz w:val="24"/>
          <w:szCs w:val="24"/>
          <w14:ligatures w14:val="standardContextual"/>
        </w:rPr>
      </w:pPr>
    </w:p>
    <w:p w14:paraId="42CEF787" w14:textId="77777777" w:rsidR="00140997" w:rsidRDefault="00140997" w:rsidP="00140997">
      <w:pPr>
        <w:jc w:val="both"/>
        <w:rPr>
          <w:rFonts w:ascii="Arial" w:hAnsi="Arial" w:cs="Arial"/>
          <w:b/>
          <w:bCs/>
          <w:color w:val="000000"/>
          <w:lang w:eastAsia="en-GB"/>
        </w:rPr>
        <w:sectPr w:rsidR="00140997" w:rsidSect="00140997">
          <w:type w:val="continuous"/>
          <w:pgSz w:w="11906" w:h="16838"/>
          <w:pgMar w:top="1985" w:right="1418" w:bottom="1418" w:left="1418" w:header="397" w:footer="709" w:gutter="0"/>
          <w:cols w:space="708"/>
          <w:docGrid w:linePitch="360"/>
        </w:sectPr>
      </w:pPr>
    </w:p>
    <w:p w14:paraId="3C01CAC7" w14:textId="77777777" w:rsidR="00140997" w:rsidRDefault="00140997" w:rsidP="00140997">
      <w:pPr>
        <w:jc w:val="both"/>
        <w:rPr>
          <w:rFonts w:ascii="Arial" w:hAnsi="Arial" w:cs="Arial"/>
          <w:b/>
          <w:bCs/>
          <w:color w:val="000000"/>
          <w:lang w:eastAsia="en-GB"/>
        </w:rPr>
        <w:sectPr w:rsidR="00140997" w:rsidSect="00BB0920">
          <w:pgSz w:w="11906" w:h="16838"/>
          <w:pgMar w:top="1985" w:right="1418" w:bottom="1418" w:left="1418" w:header="397" w:footer="709" w:gutter="0"/>
          <w:cols w:space="708"/>
          <w:docGrid w:linePitch="360"/>
        </w:sectPr>
      </w:pPr>
    </w:p>
    <w:p w14:paraId="2CC9E575" w14:textId="2AA6467B" w:rsidR="004117A5" w:rsidRPr="009B6606" w:rsidRDefault="00816F43" w:rsidP="00140997">
      <w:pPr>
        <w:jc w:val="both"/>
        <w:rPr>
          <w:rFonts w:ascii="Arial" w:hAnsi="Arial" w:cs="Arial"/>
          <w:color w:val="000000"/>
          <w:lang w:eastAsia="en-GB"/>
        </w:rPr>
      </w:pPr>
      <w:r w:rsidRPr="00C37AD2">
        <w:rPr>
          <w:rFonts w:ascii="Arial" w:hAnsi="Arial" w:cs="Arial"/>
          <w:b/>
          <w:bCs/>
          <w:color w:val="000000"/>
          <w:lang w:eastAsia="en-GB"/>
        </w:rPr>
        <w:t>Terms and Conditions</w:t>
      </w:r>
      <w:r w:rsidR="00140997">
        <w:rPr>
          <w:rFonts w:ascii="Arial" w:hAnsi="Arial" w:cs="Arial"/>
          <w:b/>
          <w:bCs/>
          <w:color w:val="000000"/>
          <w:lang w:eastAsia="en-GB"/>
        </w:rPr>
        <w:t xml:space="preserve"> </w:t>
      </w:r>
      <w:r w:rsidR="00210BD9" w:rsidRPr="009B6606">
        <w:rPr>
          <w:rFonts w:ascii="Arial" w:hAnsi="Arial" w:cs="Arial"/>
          <w:color w:val="000000"/>
          <w:lang w:eastAsia="en-GB"/>
        </w:rPr>
        <w:t>Lampton Services Greenspace will not</w:t>
      </w:r>
      <w:r w:rsidR="004117A5" w:rsidRPr="009B6606">
        <w:rPr>
          <w:rFonts w:ascii="Arial" w:hAnsi="Arial" w:cs="Arial"/>
          <w:color w:val="000000"/>
          <w:lang w:eastAsia="en-GB"/>
        </w:rPr>
        <w:t xml:space="preserve"> be involved or able to influence the decision-making process on any requests outside an area/park we manage.  </w:t>
      </w:r>
    </w:p>
    <w:p w14:paraId="14F16B20" w14:textId="22CB7F49" w:rsidR="00EC6690" w:rsidRPr="009B6606" w:rsidRDefault="00EC6690" w:rsidP="00210BD9">
      <w:pPr>
        <w:pStyle w:val="ListParagraph"/>
        <w:numPr>
          <w:ilvl w:val="0"/>
          <w:numId w:val="8"/>
        </w:numPr>
        <w:ind w:left="284" w:hanging="218"/>
        <w:jc w:val="both"/>
        <w:rPr>
          <w:rFonts w:ascii="Arial" w:hAnsi="Arial" w:cs="Arial"/>
          <w:color w:val="000000"/>
          <w:lang w:eastAsia="en-GB"/>
        </w:rPr>
      </w:pPr>
      <w:r w:rsidRPr="009B6606">
        <w:rPr>
          <w:rFonts w:ascii="Arial" w:hAnsi="Arial" w:cs="Arial"/>
          <w:color w:val="000000"/>
          <w:lang w:eastAsia="en-GB"/>
        </w:rPr>
        <w:t xml:space="preserve">Plaques will only be fitted to new Blackburn 'Anti-Vandal' Seat benches. </w:t>
      </w:r>
    </w:p>
    <w:p w14:paraId="2761A0F0" w14:textId="5286C340" w:rsidR="00EF0F2C" w:rsidRPr="009B6606" w:rsidRDefault="00EF0F2C" w:rsidP="00210BD9">
      <w:pPr>
        <w:pStyle w:val="ListParagraph"/>
        <w:numPr>
          <w:ilvl w:val="0"/>
          <w:numId w:val="8"/>
        </w:numPr>
        <w:ind w:left="284" w:hanging="218"/>
        <w:jc w:val="both"/>
        <w:rPr>
          <w:rFonts w:ascii="Arial" w:hAnsi="Arial" w:cs="Arial"/>
          <w:color w:val="000000"/>
          <w:lang w:eastAsia="en-GB"/>
        </w:rPr>
      </w:pPr>
      <w:r w:rsidRPr="009B6606">
        <w:rPr>
          <w:rFonts w:ascii="Arial" w:hAnsi="Arial" w:cs="Arial"/>
          <w:color w:val="000000"/>
          <w:lang w:eastAsia="en-GB"/>
        </w:rPr>
        <w:t>All benches will be bolted to a new concrete pad or on to an existing concrete pad</w:t>
      </w:r>
      <w:r w:rsidR="00C37AD2" w:rsidRPr="009B6606">
        <w:rPr>
          <w:rFonts w:ascii="Arial" w:hAnsi="Arial" w:cs="Arial"/>
          <w:color w:val="000000"/>
          <w:lang w:eastAsia="en-GB"/>
        </w:rPr>
        <w:t xml:space="preserve"> for longevity and security.</w:t>
      </w:r>
    </w:p>
    <w:p w14:paraId="4F7C461D" w14:textId="2C175C1F" w:rsidR="00EF0F2C" w:rsidRPr="009B6606" w:rsidRDefault="00EF0F2C" w:rsidP="00210BD9">
      <w:pPr>
        <w:pStyle w:val="ListParagraph"/>
        <w:numPr>
          <w:ilvl w:val="0"/>
          <w:numId w:val="8"/>
        </w:numPr>
        <w:ind w:left="284" w:hanging="218"/>
        <w:jc w:val="both"/>
        <w:rPr>
          <w:rFonts w:ascii="Arial" w:hAnsi="Arial" w:cs="Arial"/>
          <w:color w:val="000000"/>
          <w:lang w:eastAsia="en-GB"/>
        </w:rPr>
      </w:pPr>
      <w:r w:rsidRPr="009B6606">
        <w:rPr>
          <w:rFonts w:ascii="Arial" w:hAnsi="Arial" w:cs="Arial"/>
          <w:color w:val="000000"/>
          <w:lang w:eastAsia="en-GB"/>
        </w:rPr>
        <w:t xml:space="preserve">If your request requires a new bench </w:t>
      </w:r>
      <w:r w:rsidR="00210BD9" w:rsidRPr="009B6606">
        <w:rPr>
          <w:rFonts w:ascii="Arial" w:hAnsi="Arial" w:cs="Arial"/>
          <w:color w:val="000000"/>
          <w:lang w:eastAsia="en-GB"/>
        </w:rPr>
        <w:t>pad,</w:t>
      </w:r>
      <w:r w:rsidRPr="009B6606">
        <w:rPr>
          <w:rFonts w:ascii="Arial" w:hAnsi="Arial" w:cs="Arial"/>
          <w:color w:val="000000"/>
          <w:lang w:eastAsia="en-GB"/>
        </w:rPr>
        <w:t xml:space="preserve"> then a site visit will be arranged with you and the site manager to determine a suitable location.</w:t>
      </w:r>
    </w:p>
    <w:p w14:paraId="61D1E64C" w14:textId="1097666E" w:rsidR="00EF0F2C" w:rsidRPr="009B6606" w:rsidRDefault="00EF0F2C" w:rsidP="00210BD9">
      <w:pPr>
        <w:pStyle w:val="ListParagraph"/>
        <w:numPr>
          <w:ilvl w:val="0"/>
          <w:numId w:val="8"/>
        </w:numPr>
        <w:ind w:left="284" w:hanging="218"/>
        <w:jc w:val="both"/>
        <w:rPr>
          <w:rFonts w:ascii="Arial" w:hAnsi="Arial" w:cs="Arial"/>
          <w:color w:val="000000"/>
          <w:lang w:eastAsia="en-GB"/>
        </w:rPr>
      </w:pPr>
      <w:r w:rsidRPr="009B6606">
        <w:rPr>
          <w:rFonts w:ascii="Arial" w:hAnsi="Arial" w:cs="Arial"/>
          <w:color w:val="000000"/>
          <w:lang w:eastAsia="en-GB"/>
        </w:rPr>
        <w:t xml:space="preserve">If it is not viable to install a new bench pad in a new location, we </w:t>
      </w:r>
      <w:r w:rsidR="00210BD9" w:rsidRPr="009B6606">
        <w:rPr>
          <w:rFonts w:ascii="Arial" w:hAnsi="Arial" w:cs="Arial"/>
          <w:color w:val="000000"/>
          <w:lang w:eastAsia="en-GB"/>
        </w:rPr>
        <w:t>may</w:t>
      </w:r>
      <w:r w:rsidRPr="009B6606">
        <w:rPr>
          <w:rFonts w:ascii="Arial" w:hAnsi="Arial" w:cs="Arial"/>
          <w:color w:val="000000"/>
          <w:lang w:eastAsia="en-GB"/>
        </w:rPr>
        <w:t xml:space="preserve"> offer </w:t>
      </w:r>
      <w:r w:rsidR="00F01345" w:rsidRPr="009B6606">
        <w:rPr>
          <w:rFonts w:ascii="Arial" w:hAnsi="Arial" w:cs="Arial"/>
          <w:color w:val="000000"/>
          <w:lang w:eastAsia="en-GB"/>
        </w:rPr>
        <w:t>a</w:t>
      </w:r>
      <w:r w:rsidRPr="009B6606">
        <w:rPr>
          <w:rFonts w:ascii="Arial" w:hAnsi="Arial" w:cs="Arial"/>
          <w:color w:val="000000"/>
          <w:lang w:eastAsia="en-GB"/>
        </w:rPr>
        <w:t xml:space="preserve"> reduced rate</w:t>
      </w:r>
      <w:r w:rsidR="00F01345" w:rsidRPr="009B6606">
        <w:rPr>
          <w:rFonts w:ascii="Arial" w:hAnsi="Arial" w:cs="Arial"/>
          <w:color w:val="000000"/>
          <w:lang w:eastAsia="en-GB"/>
        </w:rPr>
        <w:t xml:space="preserve"> by</w:t>
      </w:r>
      <w:r w:rsidRPr="009B6606">
        <w:rPr>
          <w:rFonts w:ascii="Arial" w:hAnsi="Arial" w:cs="Arial"/>
          <w:color w:val="000000"/>
          <w:lang w:eastAsia="en-GB"/>
        </w:rPr>
        <w:t xml:space="preserve"> using an existing pad if a bench needs replacing.</w:t>
      </w:r>
    </w:p>
    <w:p w14:paraId="13858875" w14:textId="1C2A0C13" w:rsidR="00EF0F2C" w:rsidRPr="009B6606" w:rsidRDefault="00EF0F2C" w:rsidP="00210BD9">
      <w:pPr>
        <w:pStyle w:val="ListParagraph"/>
        <w:numPr>
          <w:ilvl w:val="0"/>
          <w:numId w:val="8"/>
        </w:numPr>
        <w:ind w:left="284" w:hanging="218"/>
        <w:jc w:val="both"/>
        <w:rPr>
          <w:rFonts w:ascii="Arial" w:hAnsi="Arial" w:cs="Arial"/>
          <w:color w:val="000000"/>
          <w:lang w:eastAsia="en-GB"/>
        </w:rPr>
      </w:pPr>
      <w:r w:rsidRPr="009B6606">
        <w:rPr>
          <w:rFonts w:ascii="Arial" w:hAnsi="Arial" w:cs="Arial"/>
          <w:color w:val="000000"/>
          <w:lang w:eastAsia="en-GB"/>
        </w:rPr>
        <w:t>Each memorial tree request will be managed by the Lampton</w:t>
      </w:r>
      <w:r w:rsidR="00F01345" w:rsidRPr="009B6606">
        <w:rPr>
          <w:rFonts w:ascii="Arial" w:hAnsi="Arial" w:cs="Arial"/>
          <w:color w:val="000000"/>
          <w:lang w:eastAsia="en-GB"/>
        </w:rPr>
        <w:t xml:space="preserve"> Services Greenspace</w:t>
      </w:r>
      <w:r w:rsidRPr="009B6606">
        <w:rPr>
          <w:rFonts w:ascii="Arial" w:hAnsi="Arial" w:cs="Arial"/>
          <w:color w:val="000000"/>
          <w:lang w:eastAsia="en-GB"/>
        </w:rPr>
        <w:t xml:space="preserve"> Tree Manager who will determine what tree species are suitable for the location that you have requested.</w:t>
      </w:r>
    </w:p>
    <w:p w14:paraId="69A8CDD0" w14:textId="12ECDBC5" w:rsidR="00EF0F2C" w:rsidRPr="009B6606" w:rsidRDefault="00EF0F2C" w:rsidP="00210BD9">
      <w:pPr>
        <w:pStyle w:val="ListParagraph"/>
        <w:numPr>
          <w:ilvl w:val="0"/>
          <w:numId w:val="8"/>
        </w:numPr>
        <w:ind w:left="284" w:hanging="218"/>
        <w:jc w:val="both"/>
        <w:rPr>
          <w:rFonts w:ascii="Arial" w:hAnsi="Arial" w:cs="Arial"/>
          <w:color w:val="000000"/>
          <w:lang w:eastAsia="en-GB"/>
        </w:rPr>
      </w:pPr>
      <w:r w:rsidRPr="009B6606">
        <w:rPr>
          <w:rFonts w:ascii="Arial" w:hAnsi="Arial" w:cs="Arial"/>
          <w:color w:val="000000"/>
          <w:lang w:eastAsia="en-GB"/>
        </w:rPr>
        <w:t xml:space="preserve">Trees will only be planted during the winter season; </w:t>
      </w:r>
      <w:r w:rsidR="00F01345" w:rsidRPr="009B6606">
        <w:rPr>
          <w:rFonts w:ascii="Arial" w:hAnsi="Arial" w:cs="Arial"/>
          <w:color w:val="000000"/>
          <w:lang w:eastAsia="en-GB"/>
        </w:rPr>
        <w:t>t</w:t>
      </w:r>
      <w:r w:rsidRPr="009B6606">
        <w:rPr>
          <w:rFonts w:ascii="Arial" w:hAnsi="Arial" w:cs="Arial"/>
          <w:color w:val="000000"/>
          <w:lang w:eastAsia="en-GB"/>
        </w:rPr>
        <w:t xml:space="preserve">his helps optimise their growth and gives the trees the best chance to establish themselves. </w:t>
      </w:r>
      <w:r w:rsidR="00F01345" w:rsidRPr="009B6606">
        <w:rPr>
          <w:rFonts w:ascii="Arial" w:hAnsi="Arial" w:cs="Arial"/>
          <w:color w:val="000000"/>
          <w:lang w:eastAsia="en-GB"/>
        </w:rPr>
        <w:t>Any</w:t>
      </w:r>
      <w:r w:rsidRPr="009B6606">
        <w:rPr>
          <w:rFonts w:ascii="Arial" w:hAnsi="Arial" w:cs="Arial"/>
          <w:color w:val="000000"/>
          <w:lang w:eastAsia="en-GB"/>
        </w:rPr>
        <w:t xml:space="preserve"> requests made earlier in the year will be paused until planting season.</w:t>
      </w:r>
    </w:p>
    <w:p w14:paraId="42A86B1D" w14:textId="65DA46F7" w:rsidR="00EF0F2C" w:rsidRPr="009B6606" w:rsidRDefault="00EF0F2C" w:rsidP="00210BD9">
      <w:pPr>
        <w:pStyle w:val="ListParagraph"/>
        <w:numPr>
          <w:ilvl w:val="0"/>
          <w:numId w:val="8"/>
        </w:numPr>
        <w:ind w:left="284" w:hanging="218"/>
        <w:jc w:val="both"/>
        <w:rPr>
          <w:rFonts w:ascii="Arial" w:hAnsi="Arial" w:cs="Arial"/>
          <w:color w:val="000000"/>
          <w:lang w:eastAsia="en-GB"/>
        </w:rPr>
      </w:pPr>
      <w:r w:rsidRPr="009B6606">
        <w:rPr>
          <w:rFonts w:ascii="Arial" w:hAnsi="Arial" w:cs="Arial"/>
          <w:color w:val="000000"/>
          <w:lang w:eastAsia="en-GB"/>
        </w:rPr>
        <w:t xml:space="preserve">There may not be capacity </w:t>
      </w:r>
      <w:r w:rsidR="00F01345" w:rsidRPr="009B6606">
        <w:rPr>
          <w:rFonts w:ascii="Arial" w:hAnsi="Arial" w:cs="Arial"/>
          <w:color w:val="000000"/>
          <w:lang w:eastAsia="en-GB"/>
        </w:rPr>
        <w:t xml:space="preserve">to </w:t>
      </w:r>
      <w:r w:rsidRPr="009B6606">
        <w:rPr>
          <w:rFonts w:ascii="Arial" w:hAnsi="Arial" w:cs="Arial"/>
          <w:color w:val="000000"/>
          <w:lang w:eastAsia="en-GB"/>
        </w:rPr>
        <w:t>plant new trees on certain sites, this will be shared with you during initial discussions.</w:t>
      </w:r>
    </w:p>
    <w:p w14:paraId="1A704CC9" w14:textId="338540D9" w:rsidR="00EF0F2C" w:rsidRPr="009B6606" w:rsidRDefault="00EF0F2C" w:rsidP="00210BD9">
      <w:pPr>
        <w:pStyle w:val="ListParagraph"/>
        <w:numPr>
          <w:ilvl w:val="0"/>
          <w:numId w:val="8"/>
        </w:numPr>
        <w:ind w:left="284" w:hanging="218"/>
        <w:jc w:val="both"/>
        <w:rPr>
          <w:rFonts w:ascii="Arial" w:hAnsi="Arial" w:cs="Arial"/>
          <w:color w:val="000000"/>
          <w:sz w:val="24"/>
          <w:szCs w:val="24"/>
          <w:lang w:eastAsia="en-GB"/>
        </w:rPr>
      </w:pPr>
      <w:r w:rsidRPr="009B6606">
        <w:rPr>
          <w:rFonts w:ascii="Arial" w:hAnsi="Arial" w:cs="Arial"/>
          <w:color w:val="000000"/>
          <w:lang w:eastAsia="en-GB"/>
        </w:rPr>
        <w:t xml:space="preserve">While we do our </w:t>
      </w:r>
      <w:r w:rsidR="00F01345" w:rsidRPr="009B6606">
        <w:rPr>
          <w:rFonts w:ascii="Arial" w:hAnsi="Arial" w:cs="Arial"/>
          <w:color w:val="000000"/>
          <w:lang w:eastAsia="en-GB"/>
        </w:rPr>
        <w:t>best</w:t>
      </w:r>
      <w:r w:rsidRPr="009B6606">
        <w:rPr>
          <w:rFonts w:ascii="Arial" w:hAnsi="Arial" w:cs="Arial"/>
          <w:color w:val="000000"/>
          <w:lang w:eastAsia="en-GB"/>
        </w:rPr>
        <w:t xml:space="preserve"> to maintain all the new trees we plant</w:t>
      </w:r>
      <w:r w:rsidR="00F01345" w:rsidRPr="009B6606">
        <w:rPr>
          <w:rFonts w:ascii="Arial" w:hAnsi="Arial" w:cs="Arial"/>
          <w:color w:val="000000"/>
          <w:lang w:eastAsia="en-GB"/>
        </w:rPr>
        <w:t>,</w:t>
      </w:r>
      <w:r w:rsidRPr="009B6606">
        <w:rPr>
          <w:rFonts w:ascii="Arial" w:hAnsi="Arial" w:cs="Arial"/>
          <w:color w:val="000000"/>
          <w:lang w:eastAsia="en-GB"/>
        </w:rPr>
        <w:t xml:space="preserve"> 5-10% of new trees fail to establish within the first 2 years. In these cases we will replace the tree where </w:t>
      </w:r>
      <w:r w:rsidR="00F01345" w:rsidRPr="009B6606">
        <w:rPr>
          <w:rFonts w:ascii="Arial" w:hAnsi="Arial" w:cs="Arial"/>
          <w:color w:val="000000"/>
          <w:lang w:eastAsia="en-GB"/>
        </w:rPr>
        <w:t>required</w:t>
      </w:r>
      <w:r w:rsidRPr="009B6606">
        <w:rPr>
          <w:rFonts w:ascii="Arial" w:hAnsi="Arial" w:cs="Arial"/>
          <w:color w:val="000000"/>
          <w:lang w:eastAsia="en-GB"/>
        </w:rPr>
        <w:t>.</w:t>
      </w:r>
    </w:p>
    <w:p w14:paraId="458921E6" w14:textId="1DAA2D3F" w:rsidR="00F01345" w:rsidRPr="009B6606" w:rsidRDefault="00F01345" w:rsidP="00210BD9">
      <w:pPr>
        <w:pStyle w:val="ListParagraph"/>
        <w:numPr>
          <w:ilvl w:val="0"/>
          <w:numId w:val="8"/>
        </w:numPr>
        <w:ind w:left="284" w:hanging="218"/>
        <w:jc w:val="both"/>
        <w:rPr>
          <w:rFonts w:ascii="Arial" w:hAnsi="Arial" w:cs="Arial"/>
          <w:color w:val="000000"/>
          <w:sz w:val="24"/>
          <w:szCs w:val="24"/>
          <w:lang w:eastAsia="en-GB"/>
        </w:rPr>
      </w:pPr>
      <w:r w:rsidRPr="009B6606">
        <w:rPr>
          <w:rFonts w:ascii="Arial" w:hAnsi="Arial" w:cs="Arial"/>
          <w:color w:val="000000"/>
          <w:lang w:eastAsia="en-GB"/>
        </w:rPr>
        <w:t>You will be notified on completion of the bench</w:t>
      </w:r>
      <w:r w:rsidR="009B6606">
        <w:rPr>
          <w:rFonts w:ascii="Arial" w:hAnsi="Arial" w:cs="Arial"/>
          <w:color w:val="000000"/>
          <w:lang w:eastAsia="en-GB"/>
        </w:rPr>
        <w:t xml:space="preserve"> being installed or the tree</w:t>
      </w:r>
      <w:r w:rsidRPr="009B6606">
        <w:rPr>
          <w:rFonts w:ascii="Arial" w:hAnsi="Arial" w:cs="Arial"/>
          <w:color w:val="000000"/>
          <w:lang w:eastAsia="en-GB"/>
        </w:rPr>
        <w:t xml:space="preserve"> being </w:t>
      </w:r>
      <w:r w:rsidR="009B6606">
        <w:rPr>
          <w:rFonts w:ascii="Arial" w:hAnsi="Arial" w:cs="Arial"/>
          <w:color w:val="000000"/>
          <w:lang w:eastAsia="en-GB"/>
        </w:rPr>
        <w:t>planted</w:t>
      </w:r>
      <w:r w:rsidRPr="009B6606">
        <w:rPr>
          <w:rFonts w:ascii="Arial" w:hAnsi="Arial" w:cs="Arial"/>
          <w:color w:val="000000"/>
          <w:lang w:eastAsia="en-GB"/>
        </w:rPr>
        <w:t>.</w:t>
      </w:r>
    </w:p>
    <w:p w14:paraId="2B530353" w14:textId="712915D2" w:rsidR="00F01345" w:rsidRPr="009B6606" w:rsidRDefault="00EF0F2C" w:rsidP="00F01345">
      <w:pPr>
        <w:pStyle w:val="ListParagraph"/>
        <w:numPr>
          <w:ilvl w:val="0"/>
          <w:numId w:val="8"/>
        </w:numPr>
        <w:ind w:left="284" w:hanging="218"/>
        <w:jc w:val="both"/>
        <w:rPr>
          <w:rFonts w:ascii="Arial" w:hAnsi="Arial" w:cs="Arial"/>
          <w:color w:val="000000"/>
          <w:lang w:eastAsia="en-GB"/>
        </w:rPr>
      </w:pPr>
      <w:r w:rsidRPr="009B6606">
        <w:rPr>
          <w:rFonts w:ascii="Arial" w:hAnsi="Arial" w:cs="Arial"/>
          <w:color w:val="000000"/>
          <w:lang w:eastAsia="en-GB"/>
        </w:rPr>
        <w:t xml:space="preserve">We are unable to provide an unveiling </w:t>
      </w:r>
      <w:r w:rsidR="00F01345" w:rsidRPr="009B6606">
        <w:rPr>
          <w:rFonts w:ascii="Arial" w:hAnsi="Arial" w:cs="Arial"/>
          <w:color w:val="000000"/>
          <w:lang w:eastAsia="en-GB"/>
        </w:rPr>
        <w:t>event, but you can hold a small family gathering if you wish.</w:t>
      </w:r>
    </w:p>
    <w:p w14:paraId="7E0987FB" w14:textId="77777777" w:rsidR="009B6606" w:rsidRPr="009B6606" w:rsidRDefault="00F01345" w:rsidP="009B6606">
      <w:pPr>
        <w:pStyle w:val="ListParagraph"/>
        <w:numPr>
          <w:ilvl w:val="0"/>
          <w:numId w:val="8"/>
        </w:numPr>
        <w:ind w:left="284" w:hanging="218"/>
        <w:jc w:val="both"/>
        <w:rPr>
          <w:rFonts w:ascii="Arial" w:hAnsi="Arial" w:cs="Arial"/>
          <w:color w:val="000000"/>
          <w:lang w:eastAsia="en-GB"/>
        </w:rPr>
      </w:pPr>
      <w:r w:rsidRPr="009B6606">
        <w:rPr>
          <w:rFonts w:ascii="Arial" w:hAnsi="Arial" w:cs="Arial"/>
          <w:color w:val="000000"/>
          <w:lang w:eastAsia="en-GB"/>
        </w:rPr>
        <w:t>Any large events which are advertised or could attract a large number of people would need to be approved by the LBH Events team.</w:t>
      </w:r>
    </w:p>
    <w:p w14:paraId="6BDCDA26" w14:textId="77777777" w:rsidR="00140997" w:rsidRDefault="009B6606" w:rsidP="008410D8">
      <w:pPr>
        <w:pStyle w:val="ListParagraph"/>
        <w:numPr>
          <w:ilvl w:val="0"/>
          <w:numId w:val="8"/>
        </w:numPr>
        <w:ind w:left="284" w:hanging="218"/>
        <w:jc w:val="both"/>
        <w:rPr>
          <w:rFonts w:ascii="Arial" w:hAnsi="Arial" w:cs="Arial"/>
        </w:rPr>
      </w:pPr>
      <w:r w:rsidRPr="009B6606">
        <w:rPr>
          <w:rFonts w:ascii="Arial" w:hAnsi="Arial" w:cs="Arial"/>
        </w:rPr>
        <w:t>Each item that is donated will be managed as Council property and we reserve the right to remove or relocate any donated items if deemed a hazard to the public</w:t>
      </w:r>
    </w:p>
    <w:p w14:paraId="4AB6D559" w14:textId="77777777" w:rsidR="00140997" w:rsidRDefault="00140997" w:rsidP="00140997">
      <w:pPr>
        <w:jc w:val="both"/>
        <w:rPr>
          <w:rFonts w:ascii="Arial" w:hAnsi="Arial" w:cs="Arial"/>
        </w:rPr>
      </w:pPr>
    </w:p>
    <w:p w14:paraId="40CB70AC" w14:textId="77777777" w:rsidR="00EF0F2C" w:rsidRPr="00C37AD2" w:rsidRDefault="00EF0F2C" w:rsidP="009B6606">
      <w:pPr>
        <w:rPr>
          <w:rFonts w:ascii="Arial" w:hAnsi="Arial" w:cs="Arial"/>
          <w:color w:val="000000"/>
          <w:lang w:eastAsia="en-GB"/>
        </w:rPr>
      </w:pPr>
    </w:p>
    <w:p w14:paraId="75B3C04B" w14:textId="2B020EA7" w:rsidR="004772D3" w:rsidRPr="00C37AD2" w:rsidRDefault="00C8768E" w:rsidP="009B6606">
      <w:pPr>
        <w:spacing w:after="160" w:line="252" w:lineRule="auto"/>
        <w:rPr>
          <w:rFonts w:ascii="Arial" w:eastAsia="Times New Roman" w:hAnsi="Arial" w:cs="Arial"/>
        </w:rPr>
      </w:pPr>
      <w:permStart w:id="1214974614" w:edGrp="everyone"/>
      <w:r w:rsidRPr="00C37AD2">
        <w:rPr>
          <w:rFonts w:ascii="Arial" w:eastAsia="Times New Roman" w:hAnsi="Arial" w:cs="Arial"/>
          <w:b/>
          <w:bCs/>
        </w:rPr>
        <w:t>Please confirm you</w:t>
      </w:r>
      <w:r w:rsidR="009B6606">
        <w:rPr>
          <w:rFonts w:ascii="Arial" w:eastAsia="Times New Roman" w:hAnsi="Arial" w:cs="Arial"/>
          <w:b/>
          <w:bCs/>
        </w:rPr>
        <w:t xml:space="preserve"> </w:t>
      </w:r>
      <w:r w:rsidRPr="00C37AD2">
        <w:rPr>
          <w:rFonts w:ascii="Arial" w:eastAsia="Times New Roman" w:hAnsi="Arial" w:cs="Arial"/>
          <w:b/>
          <w:bCs/>
        </w:rPr>
        <w:t>unders</w:t>
      </w:r>
      <w:r w:rsidR="009B6606">
        <w:rPr>
          <w:rFonts w:ascii="Arial" w:eastAsia="Times New Roman" w:hAnsi="Arial" w:cs="Arial"/>
          <w:b/>
          <w:bCs/>
        </w:rPr>
        <w:t>tan</w:t>
      </w:r>
      <w:r w:rsidRPr="00C37AD2">
        <w:rPr>
          <w:rFonts w:ascii="Arial" w:eastAsia="Times New Roman" w:hAnsi="Arial" w:cs="Arial"/>
          <w:b/>
          <w:bCs/>
        </w:rPr>
        <w:t xml:space="preserve">d the </w:t>
      </w:r>
      <w:r w:rsidR="009B6606">
        <w:rPr>
          <w:rFonts w:ascii="Arial" w:eastAsia="Times New Roman" w:hAnsi="Arial" w:cs="Arial"/>
          <w:b/>
          <w:bCs/>
        </w:rPr>
        <w:t xml:space="preserve">costs </w:t>
      </w:r>
      <w:r w:rsidR="00061E58" w:rsidRPr="00C37AD2">
        <w:rPr>
          <w:rFonts w:ascii="Arial" w:eastAsia="Times New Roman" w:hAnsi="Arial" w:cs="Arial"/>
          <w:b/>
          <w:bCs/>
        </w:rPr>
        <w:t xml:space="preserve">of the </w:t>
      </w:r>
      <w:r w:rsidR="009B6606">
        <w:rPr>
          <w:rFonts w:ascii="Arial" w:eastAsia="Times New Roman" w:hAnsi="Arial" w:cs="Arial"/>
          <w:b/>
          <w:bCs/>
        </w:rPr>
        <w:t>items and terms and conditions available</w:t>
      </w:r>
      <w:r w:rsidR="0070213F" w:rsidRPr="00C37AD2">
        <w:rPr>
          <w:rFonts w:ascii="Arial" w:eastAsia="Times New Roman" w:hAnsi="Arial" w:cs="Arial"/>
          <w:b/>
          <w:bCs/>
        </w:rPr>
        <w:t xml:space="preserve"> and </w:t>
      </w:r>
      <w:r w:rsidRPr="00C37AD2">
        <w:rPr>
          <w:rFonts w:ascii="Arial" w:eastAsia="Times New Roman" w:hAnsi="Arial" w:cs="Arial"/>
          <w:b/>
          <w:bCs/>
        </w:rPr>
        <w:t>are happy to continue the application.</w:t>
      </w:r>
      <w:r w:rsidR="00966889" w:rsidRPr="00C37AD2">
        <w:rPr>
          <w:rFonts w:ascii="Arial" w:eastAsia="Times New Roman" w:hAnsi="Arial" w:cs="Arial"/>
        </w:rPr>
        <w:t xml:space="preserve"> </w:t>
      </w:r>
      <w:sdt>
        <w:sdtPr>
          <w:rPr>
            <w:rFonts w:ascii="Arial" w:eastAsia="Times New Roman" w:hAnsi="Arial" w:cs="Arial"/>
          </w:rPr>
          <w:id w:val="1819770035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262731" w:rsidRPr="00C37AD2">
            <w:rPr>
              <w:rFonts w:ascii="Segoe UI Symbol" w:eastAsia="MS Gothic" w:hAnsi="Segoe UI Symbol" w:cs="Segoe UI Symbol"/>
            </w:rPr>
            <w:t>☐</w:t>
          </w:r>
        </w:sdtContent>
      </w:sdt>
    </w:p>
    <w:permEnd w:id="1214974614"/>
    <w:p w14:paraId="504B7944" w14:textId="77777777" w:rsidR="00EF0F2C" w:rsidRDefault="00EF0F2C" w:rsidP="008410D8">
      <w:pPr>
        <w:spacing w:after="160" w:line="252" w:lineRule="auto"/>
        <w:ind w:left="2880"/>
        <w:jc w:val="both"/>
        <w:rPr>
          <w:rFonts w:ascii="Arial" w:hAnsi="Arial" w:cs="Arial"/>
          <w:b/>
          <w:bCs/>
          <w:sz w:val="28"/>
          <w:szCs w:val="28"/>
        </w:rPr>
      </w:pPr>
    </w:p>
    <w:p w14:paraId="60450DA1" w14:textId="77777777" w:rsidR="00C37AD2" w:rsidRDefault="00C37AD2" w:rsidP="008410D8">
      <w:pPr>
        <w:spacing w:after="160" w:line="252" w:lineRule="auto"/>
        <w:ind w:left="2880"/>
        <w:jc w:val="both"/>
        <w:rPr>
          <w:rFonts w:ascii="Arial" w:hAnsi="Arial" w:cs="Arial"/>
          <w:b/>
          <w:bCs/>
          <w:sz w:val="28"/>
          <w:szCs w:val="28"/>
        </w:rPr>
      </w:pPr>
    </w:p>
    <w:p w14:paraId="3CB2FE4E" w14:textId="77777777" w:rsidR="00C37AD2" w:rsidRDefault="00C37AD2" w:rsidP="008410D8">
      <w:pPr>
        <w:spacing w:after="160" w:line="252" w:lineRule="auto"/>
        <w:ind w:left="2880"/>
        <w:jc w:val="both"/>
        <w:rPr>
          <w:rFonts w:ascii="Arial" w:hAnsi="Arial" w:cs="Arial"/>
          <w:b/>
          <w:bCs/>
          <w:sz w:val="28"/>
          <w:szCs w:val="28"/>
        </w:rPr>
      </w:pPr>
    </w:p>
    <w:p w14:paraId="63FCC8E2" w14:textId="77777777" w:rsidR="00C37AD2" w:rsidRDefault="00C37AD2" w:rsidP="00210BD9">
      <w:pPr>
        <w:spacing w:after="160" w:line="252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227DB9A1" w14:textId="77777777" w:rsidR="00140997" w:rsidRDefault="00140997" w:rsidP="008410D8">
      <w:pPr>
        <w:spacing w:after="160" w:line="252" w:lineRule="auto"/>
        <w:ind w:left="2880"/>
        <w:jc w:val="both"/>
        <w:rPr>
          <w:rFonts w:ascii="Arial" w:hAnsi="Arial" w:cs="Arial"/>
          <w:b/>
          <w:bCs/>
          <w:sz w:val="28"/>
          <w:szCs w:val="28"/>
        </w:rPr>
        <w:sectPr w:rsidR="00140997" w:rsidSect="00140997">
          <w:type w:val="continuous"/>
          <w:pgSz w:w="11906" w:h="16838"/>
          <w:pgMar w:top="1985" w:right="1418" w:bottom="1418" w:left="1418" w:header="397" w:footer="709" w:gutter="0"/>
          <w:cols w:space="708"/>
          <w:docGrid w:linePitch="360"/>
        </w:sectPr>
      </w:pPr>
    </w:p>
    <w:p w14:paraId="633BDCE7" w14:textId="77777777" w:rsidR="00965927" w:rsidRDefault="0096592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6C2DAFA9" w14:textId="24BC34A1" w:rsidR="00732919" w:rsidRPr="007D37CB" w:rsidRDefault="00732919" w:rsidP="008410D8">
      <w:pPr>
        <w:spacing w:after="160" w:line="252" w:lineRule="auto"/>
        <w:ind w:left="2880"/>
        <w:jc w:val="both"/>
        <w:rPr>
          <w:rFonts w:ascii="Arial" w:eastAsia="Times New Roman" w:hAnsi="Arial" w:cs="Arial"/>
        </w:rPr>
      </w:pPr>
      <w:r w:rsidRPr="007D37CB">
        <w:rPr>
          <w:rFonts w:ascii="Arial" w:hAnsi="Arial" w:cs="Arial"/>
          <w:b/>
          <w:bCs/>
          <w:sz w:val="28"/>
          <w:szCs w:val="28"/>
        </w:rPr>
        <w:lastRenderedPageBreak/>
        <w:t>Application Form</w:t>
      </w:r>
    </w:p>
    <w:p w14:paraId="40E0BA2C" w14:textId="77777777" w:rsidR="00732919" w:rsidRPr="007D37CB" w:rsidRDefault="00732919" w:rsidP="008410D8">
      <w:pPr>
        <w:jc w:val="both"/>
        <w:rPr>
          <w:rFonts w:ascii="Arial" w:hAnsi="Arial" w:cs="Arial"/>
        </w:rPr>
      </w:pPr>
    </w:p>
    <w:p w14:paraId="28E53D4C" w14:textId="3D8D45C8" w:rsidR="00020EA8" w:rsidRPr="007D37CB" w:rsidRDefault="00020EA8" w:rsidP="008410D8">
      <w:pPr>
        <w:jc w:val="both"/>
        <w:rPr>
          <w:rFonts w:ascii="Arial" w:hAnsi="Arial" w:cs="Arial"/>
        </w:rPr>
      </w:pPr>
      <w:r w:rsidRPr="007D37CB">
        <w:rPr>
          <w:rFonts w:ascii="Arial" w:hAnsi="Arial" w:cs="Arial"/>
        </w:rPr>
        <w:t>To request a memorial bench or tree, please email th</w:t>
      </w:r>
      <w:r w:rsidR="00683379">
        <w:rPr>
          <w:rFonts w:ascii="Arial" w:hAnsi="Arial" w:cs="Arial"/>
        </w:rPr>
        <w:t>is</w:t>
      </w:r>
      <w:r w:rsidRPr="007D37CB">
        <w:rPr>
          <w:rFonts w:ascii="Arial" w:hAnsi="Arial" w:cs="Arial"/>
        </w:rPr>
        <w:t xml:space="preserve"> form back to </w:t>
      </w:r>
      <w:hyperlink r:id="rId17" w:history="1">
        <w:r w:rsidRPr="007D37CB">
          <w:rPr>
            <w:rStyle w:val="Hyperlink"/>
            <w:rFonts w:ascii="Arial" w:hAnsi="Arial" w:cs="Arial"/>
          </w:rPr>
          <w:t>parks@hounslow.gov.uk</w:t>
        </w:r>
      </w:hyperlink>
      <w:r w:rsidRPr="007D37CB">
        <w:rPr>
          <w:rFonts w:ascii="Arial" w:hAnsi="Arial" w:cs="Arial"/>
        </w:rPr>
        <w:t xml:space="preserve"> </w:t>
      </w:r>
      <w:r w:rsidR="00683379">
        <w:rPr>
          <w:rFonts w:ascii="Arial" w:hAnsi="Arial" w:cs="Arial"/>
        </w:rPr>
        <w:t xml:space="preserve">with subject line </w:t>
      </w:r>
      <w:r w:rsidRPr="007D37CB">
        <w:rPr>
          <w:rFonts w:ascii="Arial" w:hAnsi="Arial" w:cs="Arial"/>
        </w:rPr>
        <w:t>"memorial</w:t>
      </w:r>
      <w:r w:rsidR="00542DC1">
        <w:rPr>
          <w:rFonts w:ascii="Arial" w:hAnsi="Arial" w:cs="Arial"/>
        </w:rPr>
        <w:t xml:space="preserve"> donation</w:t>
      </w:r>
      <w:r w:rsidRPr="007D37CB">
        <w:rPr>
          <w:rFonts w:ascii="Arial" w:hAnsi="Arial" w:cs="Arial"/>
        </w:rPr>
        <w:t xml:space="preserve">" and your </w:t>
      </w:r>
      <w:r w:rsidR="00683379">
        <w:rPr>
          <w:rFonts w:ascii="Arial" w:hAnsi="Arial" w:cs="Arial"/>
        </w:rPr>
        <w:t>“</w:t>
      </w:r>
      <w:r w:rsidRPr="007D37CB">
        <w:rPr>
          <w:rFonts w:ascii="Arial" w:hAnsi="Arial" w:cs="Arial"/>
        </w:rPr>
        <w:t>surname</w:t>
      </w:r>
      <w:r w:rsidR="009B6606">
        <w:rPr>
          <w:rFonts w:ascii="Arial" w:hAnsi="Arial" w:cs="Arial"/>
        </w:rPr>
        <w:t>.”</w:t>
      </w:r>
      <w:r w:rsidRPr="007D37CB">
        <w:rPr>
          <w:rFonts w:ascii="Arial" w:hAnsi="Arial" w:cs="Arial"/>
        </w:rPr>
        <w:t xml:space="preserve"> </w:t>
      </w:r>
    </w:p>
    <w:p w14:paraId="06F64124" w14:textId="77777777" w:rsidR="00140997" w:rsidRDefault="0070213F" w:rsidP="008410D8">
      <w:pPr>
        <w:jc w:val="both"/>
        <w:rPr>
          <w:rFonts w:ascii="Arial" w:hAnsi="Arial" w:cs="Arial"/>
          <w:b/>
          <w:bCs/>
        </w:rPr>
        <w:sectPr w:rsidR="00140997" w:rsidSect="00140997">
          <w:type w:val="continuous"/>
          <w:pgSz w:w="11906" w:h="16838"/>
          <w:pgMar w:top="1985" w:right="1418" w:bottom="1418" w:left="1418" w:header="397" w:footer="709" w:gutter="0"/>
          <w:cols w:space="708"/>
          <w:docGrid w:linePitch="360"/>
        </w:sectPr>
      </w:pPr>
      <w:r w:rsidRPr="00866459">
        <w:rPr>
          <w:rFonts w:ascii="Arial" w:hAnsi="Arial" w:cs="Arial"/>
          <w:b/>
          <w:bCs/>
        </w:rPr>
        <w:t xml:space="preserve">Please </w:t>
      </w:r>
      <w:r w:rsidR="0062334E" w:rsidRPr="00866459">
        <w:rPr>
          <w:rFonts w:ascii="Arial" w:hAnsi="Arial" w:cs="Arial"/>
          <w:b/>
          <w:bCs/>
        </w:rPr>
        <w:t>select</w:t>
      </w:r>
      <w:r w:rsidRPr="00866459">
        <w:rPr>
          <w:rFonts w:ascii="Arial" w:hAnsi="Arial" w:cs="Arial"/>
          <w:b/>
          <w:bCs/>
        </w:rPr>
        <w:t xml:space="preserve"> the item that you would like to request</w:t>
      </w:r>
      <w:r w:rsidR="0062334E" w:rsidRPr="00866459">
        <w:rPr>
          <w:rFonts w:ascii="Arial" w:hAnsi="Arial" w:cs="Arial"/>
          <w:b/>
          <w:bCs/>
        </w:rPr>
        <w:t>:</w:t>
      </w:r>
      <w:r w:rsidRPr="00866459">
        <w:rPr>
          <w:rFonts w:ascii="Arial" w:hAnsi="Arial" w:cs="Arial"/>
          <w:b/>
          <w:bCs/>
        </w:rPr>
        <w:t xml:space="preserve"> </w:t>
      </w:r>
    </w:p>
    <w:permStart w:id="288914587" w:edGrp="everyone" w:displacedByCustomXml="next"/>
    <w:sdt>
      <w:sdtPr>
        <w:rPr>
          <w:rFonts w:ascii="Arial" w:hAnsi="Arial" w:cs="Arial"/>
        </w:rPr>
        <w:alias w:val="Memorial Item "/>
        <w:tag w:val="Memorial Item "/>
        <w:id w:val="-515076002"/>
        <w:lock w:val="sdtLocked"/>
        <w:placeholder>
          <w:docPart w:val="DefaultPlaceholder_-1854013438"/>
        </w:placeholder>
        <w:showingPlcHdr/>
        <w15:color w:val="333300"/>
        <w:dropDownList>
          <w:listItem w:value="Choose an item."/>
          <w:listItem w:displayText="Memorial Tree" w:value="Memorial Tree"/>
          <w:listItem w:displayText="Memorial Bench On New Concrete Pad" w:value="Memorial Bench On New Concrete Pad"/>
          <w:listItem w:displayText="Memorial Bench On Existing Pad" w:value="Memorial Bench On Existing Pad"/>
        </w:dropDownList>
      </w:sdtPr>
      <w:sdtContent>
        <w:p w14:paraId="59B85D3E" w14:textId="07BE4E66" w:rsidR="0070213F" w:rsidRPr="007D37CB" w:rsidRDefault="00C727E0" w:rsidP="008410D8">
          <w:pPr>
            <w:jc w:val="both"/>
            <w:rPr>
              <w:rFonts w:ascii="Arial" w:hAnsi="Arial" w:cs="Arial"/>
            </w:rPr>
          </w:pPr>
          <w:r w:rsidRPr="007D37CB">
            <w:rPr>
              <w:rStyle w:val="PlaceholderText"/>
              <w:rFonts w:ascii="Arial" w:hAnsi="Arial" w:cs="Arial"/>
              <w:color w:val="000000" w:themeColor="text1"/>
              <w:bdr w:val="single" w:sz="4" w:space="0" w:color="auto"/>
              <w:shd w:val="clear" w:color="auto" w:fill="D9D9D9" w:themeFill="background1" w:themeFillShade="D9"/>
            </w:rPr>
            <w:t>Choose an item.</w:t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938"/>
      </w:tblGrid>
      <w:tr w:rsidR="004D5383" w:rsidRPr="007D37CB" w14:paraId="1D935F31" w14:textId="77777777" w:rsidTr="004772D3">
        <w:tc>
          <w:tcPr>
            <w:tcW w:w="9060" w:type="dxa"/>
            <w:gridSpan w:val="2"/>
            <w:shd w:val="clear" w:color="auto" w:fill="D9D9D9" w:themeFill="background1" w:themeFillShade="D9"/>
          </w:tcPr>
          <w:p w14:paraId="3FAE522D" w14:textId="620848DE" w:rsidR="004D5383" w:rsidRPr="007D37CB" w:rsidRDefault="004D5383" w:rsidP="008410D8">
            <w:pPr>
              <w:jc w:val="both"/>
              <w:rPr>
                <w:rFonts w:ascii="Arial" w:hAnsi="Arial" w:cs="Arial"/>
                <w:b/>
                <w:bCs/>
              </w:rPr>
            </w:pPr>
            <w:r w:rsidRPr="007D37CB">
              <w:rPr>
                <w:rFonts w:ascii="Arial" w:hAnsi="Arial" w:cs="Arial"/>
                <w:b/>
                <w:bCs/>
              </w:rPr>
              <w:t>Customer Contact Information</w:t>
            </w:r>
          </w:p>
        </w:tc>
      </w:tr>
      <w:tr w:rsidR="004D5383" w:rsidRPr="007D37CB" w14:paraId="178EA730" w14:textId="77777777" w:rsidTr="00825C04">
        <w:trPr>
          <w:cantSplit/>
        </w:trPr>
        <w:tc>
          <w:tcPr>
            <w:tcW w:w="2122" w:type="dxa"/>
          </w:tcPr>
          <w:p w14:paraId="39B7A248" w14:textId="721A998A" w:rsidR="004D5383" w:rsidRPr="007D37CB" w:rsidRDefault="004D5383" w:rsidP="008410D8">
            <w:pPr>
              <w:jc w:val="both"/>
              <w:rPr>
                <w:rFonts w:ascii="Arial" w:hAnsi="Arial" w:cs="Arial"/>
              </w:rPr>
            </w:pPr>
            <w:r w:rsidRPr="007D37CB">
              <w:rPr>
                <w:rFonts w:ascii="Arial" w:hAnsi="Arial" w:cs="Arial"/>
              </w:rPr>
              <w:t xml:space="preserve">Customer Name: </w:t>
            </w:r>
          </w:p>
        </w:tc>
        <w:tc>
          <w:tcPr>
            <w:tcW w:w="6938" w:type="dxa"/>
          </w:tcPr>
          <w:p w14:paraId="67072120" w14:textId="6F87E5DD" w:rsidR="004D5383" w:rsidRPr="007D37CB" w:rsidRDefault="00C727E0" w:rsidP="008410D8">
            <w:pPr>
              <w:jc w:val="both"/>
              <w:rPr>
                <w:rFonts w:ascii="Arial" w:hAnsi="Arial" w:cs="Arial"/>
              </w:rPr>
            </w:pPr>
            <w:r w:rsidRPr="007D37C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7D37CB">
              <w:rPr>
                <w:rFonts w:ascii="Arial" w:hAnsi="Arial" w:cs="Arial"/>
              </w:rPr>
              <w:instrText xml:space="preserve"> FORMTEXT </w:instrText>
            </w:r>
            <w:r w:rsidRPr="007D37CB">
              <w:rPr>
                <w:rFonts w:ascii="Arial" w:hAnsi="Arial" w:cs="Arial"/>
              </w:rPr>
            </w:r>
            <w:r w:rsidRPr="007D37CB">
              <w:rPr>
                <w:rFonts w:ascii="Arial" w:hAnsi="Arial" w:cs="Arial"/>
              </w:rPr>
              <w:fldChar w:fldCharType="separate"/>
            </w:r>
            <w:r w:rsidRPr="007D37CB">
              <w:rPr>
                <w:rFonts w:ascii="Arial" w:hAnsi="Arial" w:cs="Arial"/>
                <w:noProof/>
              </w:rPr>
              <w:t> </w:t>
            </w:r>
            <w:r w:rsidRPr="007D37CB">
              <w:rPr>
                <w:rFonts w:ascii="Arial" w:hAnsi="Arial" w:cs="Arial"/>
                <w:noProof/>
              </w:rPr>
              <w:t> </w:t>
            </w:r>
            <w:r w:rsidRPr="007D37CB">
              <w:rPr>
                <w:rFonts w:ascii="Arial" w:hAnsi="Arial" w:cs="Arial"/>
                <w:noProof/>
              </w:rPr>
              <w:t> </w:t>
            </w:r>
            <w:r w:rsidRPr="007D37CB">
              <w:rPr>
                <w:rFonts w:ascii="Arial" w:hAnsi="Arial" w:cs="Arial"/>
                <w:noProof/>
              </w:rPr>
              <w:t> </w:t>
            </w:r>
            <w:r w:rsidRPr="007D37CB">
              <w:rPr>
                <w:rFonts w:ascii="Arial" w:hAnsi="Arial" w:cs="Arial"/>
                <w:noProof/>
              </w:rPr>
              <w:t> </w:t>
            </w:r>
            <w:r w:rsidRPr="007D37CB">
              <w:rPr>
                <w:rFonts w:ascii="Arial" w:hAnsi="Arial" w:cs="Arial"/>
              </w:rPr>
              <w:fldChar w:fldCharType="end"/>
            </w:r>
          </w:p>
        </w:tc>
      </w:tr>
      <w:tr w:rsidR="004D5383" w:rsidRPr="007D37CB" w14:paraId="31066B16" w14:textId="77777777" w:rsidTr="00825C04">
        <w:trPr>
          <w:cantSplit/>
        </w:trPr>
        <w:tc>
          <w:tcPr>
            <w:tcW w:w="2122" w:type="dxa"/>
          </w:tcPr>
          <w:p w14:paraId="3F2E3F5E" w14:textId="3583DDD9" w:rsidR="004D5383" w:rsidRPr="007D37CB" w:rsidRDefault="004D5383" w:rsidP="008410D8">
            <w:pPr>
              <w:jc w:val="both"/>
              <w:rPr>
                <w:rFonts w:ascii="Arial" w:hAnsi="Arial" w:cs="Arial"/>
              </w:rPr>
            </w:pPr>
            <w:r w:rsidRPr="007D37CB">
              <w:rPr>
                <w:rFonts w:ascii="Arial" w:hAnsi="Arial" w:cs="Arial"/>
              </w:rPr>
              <w:t>Email:</w:t>
            </w:r>
          </w:p>
        </w:tc>
        <w:tc>
          <w:tcPr>
            <w:tcW w:w="6938" w:type="dxa"/>
          </w:tcPr>
          <w:p w14:paraId="6C41BD42" w14:textId="4193EB98" w:rsidR="004D5383" w:rsidRPr="007D37CB" w:rsidRDefault="005A3013" w:rsidP="008410D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5A3013" w:rsidRPr="007D37CB" w14:paraId="4EB863DA" w14:textId="77777777" w:rsidTr="00825C04">
        <w:trPr>
          <w:cantSplit/>
        </w:trPr>
        <w:tc>
          <w:tcPr>
            <w:tcW w:w="2122" w:type="dxa"/>
          </w:tcPr>
          <w:p w14:paraId="37EC889A" w14:textId="24EA0753" w:rsidR="005A3013" w:rsidRPr="007D37CB" w:rsidRDefault="005A3013" w:rsidP="008410D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Phone Number:</w:t>
            </w:r>
          </w:p>
        </w:tc>
        <w:tc>
          <w:tcPr>
            <w:tcW w:w="6938" w:type="dxa"/>
          </w:tcPr>
          <w:p w14:paraId="08415DCE" w14:textId="3ADA5149" w:rsidR="005A3013" w:rsidRPr="007D37CB" w:rsidRDefault="006D106F" w:rsidP="008410D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1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14:paraId="2AC01348" w14:textId="77777777" w:rsidR="004D5383" w:rsidRPr="007D37CB" w:rsidRDefault="004D5383" w:rsidP="008410D8">
      <w:pPr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1984"/>
        <w:gridCol w:w="5663"/>
      </w:tblGrid>
      <w:tr w:rsidR="004D5383" w:rsidRPr="007D37CB" w14:paraId="60C43847" w14:textId="77777777" w:rsidTr="004772D3">
        <w:tc>
          <w:tcPr>
            <w:tcW w:w="9060" w:type="dxa"/>
            <w:gridSpan w:val="3"/>
            <w:shd w:val="clear" w:color="auto" w:fill="D9D9D9" w:themeFill="background1" w:themeFillShade="D9"/>
          </w:tcPr>
          <w:p w14:paraId="1319D31A" w14:textId="3FC479AE" w:rsidR="0061645E" w:rsidRPr="007D37CB" w:rsidRDefault="004D5383" w:rsidP="008410D8">
            <w:pPr>
              <w:jc w:val="both"/>
              <w:rPr>
                <w:rFonts w:ascii="Arial" w:hAnsi="Arial" w:cs="Arial"/>
                <w:b/>
                <w:bCs/>
              </w:rPr>
            </w:pPr>
            <w:r w:rsidRPr="007D37CB">
              <w:rPr>
                <w:rFonts w:ascii="Arial" w:hAnsi="Arial" w:cs="Arial"/>
                <w:b/>
                <w:bCs/>
              </w:rPr>
              <w:t xml:space="preserve">Bench or tree </w:t>
            </w:r>
            <w:r w:rsidR="0061645E" w:rsidRPr="007D37CB">
              <w:rPr>
                <w:rFonts w:ascii="Arial" w:hAnsi="Arial" w:cs="Arial"/>
                <w:b/>
                <w:bCs/>
              </w:rPr>
              <w:t>location</w:t>
            </w:r>
          </w:p>
        </w:tc>
      </w:tr>
      <w:tr w:rsidR="0061645E" w:rsidRPr="007D37CB" w14:paraId="17A5CA1C" w14:textId="77777777" w:rsidTr="00C727E0">
        <w:tc>
          <w:tcPr>
            <w:tcW w:w="1413" w:type="dxa"/>
          </w:tcPr>
          <w:p w14:paraId="62AFDF98" w14:textId="64EF832C" w:rsidR="0061645E" w:rsidRPr="007D37CB" w:rsidRDefault="0061645E" w:rsidP="008410D8">
            <w:pPr>
              <w:jc w:val="both"/>
              <w:rPr>
                <w:rFonts w:ascii="Arial" w:hAnsi="Arial" w:cs="Arial"/>
              </w:rPr>
            </w:pPr>
            <w:r w:rsidRPr="007D37CB">
              <w:rPr>
                <w:rFonts w:ascii="Arial" w:hAnsi="Arial" w:cs="Arial"/>
              </w:rPr>
              <w:t>Site Name:</w:t>
            </w:r>
          </w:p>
        </w:tc>
        <w:tc>
          <w:tcPr>
            <w:tcW w:w="7647" w:type="dxa"/>
            <w:gridSpan w:val="2"/>
          </w:tcPr>
          <w:p w14:paraId="05AEA2BC" w14:textId="269FF6F9" w:rsidR="0061645E" w:rsidRPr="007D37CB" w:rsidRDefault="00262731" w:rsidP="008410D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0"/>
          </w:p>
        </w:tc>
      </w:tr>
      <w:tr w:rsidR="0061645E" w:rsidRPr="007D37CB" w14:paraId="70DFB62B" w14:textId="77777777" w:rsidTr="0061645E">
        <w:tc>
          <w:tcPr>
            <w:tcW w:w="3397" w:type="dxa"/>
            <w:gridSpan w:val="2"/>
          </w:tcPr>
          <w:p w14:paraId="5CA28E49" w14:textId="6E040250" w:rsidR="0061645E" w:rsidRPr="007D37CB" w:rsidRDefault="0061645E" w:rsidP="008410D8">
            <w:pPr>
              <w:jc w:val="both"/>
              <w:rPr>
                <w:rFonts w:ascii="Arial" w:hAnsi="Arial" w:cs="Arial"/>
              </w:rPr>
            </w:pPr>
            <w:r w:rsidRPr="007D37CB">
              <w:rPr>
                <w:rFonts w:ascii="Arial" w:hAnsi="Arial" w:cs="Arial"/>
              </w:rPr>
              <w:t>What3Words of bench or tree:</w:t>
            </w:r>
          </w:p>
        </w:tc>
        <w:tc>
          <w:tcPr>
            <w:tcW w:w="5663" w:type="dxa"/>
          </w:tcPr>
          <w:p w14:paraId="67ACF27E" w14:textId="04B01301" w:rsidR="0061645E" w:rsidRPr="007D37CB" w:rsidRDefault="00C727E0" w:rsidP="008410D8">
            <w:pPr>
              <w:jc w:val="both"/>
              <w:rPr>
                <w:rFonts w:ascii="Arial" w:hAnsi="Arial" w:cs="Arial"/>
              </w:rPr>
            </w:pPr>
            <w:r w:rsidRPr="007D37C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7D37CB">
              <w:rPr>
                <w:rFonts w:ascii="Arial" w:hAnsi="Arial" w:cs="Arial"/>
              </w:rPr>
              <w:instrText xml:space="preserve"> FORMTEXT </w:instrText>
            </w:r>
            <w:r w:rsidRPr="007D37CB">
              <w:rPr>
                <w:rFonts w:ascii="Arial" w:hAnsi="Arial" w:cs="Arial"/>
              </w:rPr>
            </w:r>
            <w:r w:rsidRPr="007D37CB">
              <w:rPr>
                <w:rFonts w:ascii="Arial" w:hAnsi="Arial" w:cs="Arial"/>
              </w:rPr>
              <w:fldChar w:fldCharType="separate"/>
            </w:r>
            <w:r w:rsidRPr="007D37CB">
              <w:rPr>
                <w:rFonts w:ascii="Arial" w:hAnsi="Arial" w:cs="Arial"/>
                <w:noProof/>
              </w:rPr>
              <w:t> </w:t>
            </w:r>
            <w:r w:rsidRPr="007D37CB">
              <w:rPr>
                <w:rFonts w:ascii="Arial" w:hAnsi="Arial" w:cs="Arial"/>
                <w:noProof/>
              </w:rPr>
              <w:t> </w:t>
            </w:r>
            <w:r w:rsidRPr="007D37CB">
              <w:rPr>
                <w:rFonts w:ascii="Arial" w:hAnsi="Arial" w:cs="Arial"/>
                <w:noProof/>
              </w:rPr>
              <w:t> </w:t>
            </w:r>
            <w:r w:rsidRPr="007D37CB">
              <w:rPr>
                <w:rFonts w:ascii="Arial" w:hAnsi="Arial" w:cs="Arial"/>
                <w:noProof/>
              </w:rPr>
              <w:t> </w:t>
            </w:r>
            <w:r w:rsidRPr="007D37CB">
              <w:rPr>
                <w:rFonts w:ascii="Arial" w:hAnsi="Arial" w:cs="Arial"/>
                <w:noProof/>
              </w:rPr>
              <w:t> </w:t>
            </w:r>
            <w:r w:rsidRPr="007D37CB">
              <w:rPr>
                <w:rFonts w:ascii="Arial" w:hAnsi="Arial" w:cs="Arial"/>
              </w:rPr>
              <w:fldChar w:fldCharType="end"/>
            </w:r>
          </w:p>
        </w:tc>
      </w:tr>
    </w:tbl>
    <w:p w14:paraId="0E733161" w14:textId="77777777" w:rsidR="004D5383" w:rsidRPr="007D37CB" w:rsidRDefault="004D5383" w:rsidP="008410D8">
      <w:pPr>
        <w:jc w:val="both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72"/>
      </w:tblGrid>
      <w:tr w:rsidR="0061645E" w:rsidRPr="007D37CB" w14:paraId="793B70A6" w14:textId="77777777" w:rsidTr="00825C04">
        <w:tc>
          <w:tcPr>
            <w:tcW w:w="9060" w:type="dxa"/>
            <w:gridSpan w:val="2"/>
            <w:shd w:val="clear" w:color="auto" w:fill="D9D9D9" w:themeFill="background1" w:themeFillShade="D9"/>
          </w:tcPr>
          <w:p w14:paraId="69F1B862" w14:textId="418F070B" w:rsidR="0061645E" w:rsidRPr="007D37CB" w:rsidRDefault="0061645E" w:rsidP="008410D8">
            <w:pPr>
              <w:jc w:val="both"/>
              <w:rPr>
                <w:rFonts w:ascii="Arial" w:hAnsi="Arial" w:cs="Arial"/>
                <w:b/>
                <w:bCs/>
              </w:rPr>
            </w:pPr>
            <w:r w:rsidRPr="007D37CB">
              <w:rPr>
                <w:rFonts w:ascii="Arial" w:hAnsi="Arial" w:cs="Arial"/>
                <w:b/>
                <w:bCs/>
              </w:rPr>
              <w:t>Memorial Plaque Wording (</w:t>
            </w:r>
            <w:r w:rsidRPr="007D37CB">
              <w:rPr>
                <w:rFonts w:ascii="Arial" w:hAnsi="Arial" w:cs="Arial"/>
                <w:i/>
                <w:iCs/>
              </w:rPr>
              <w:t>total of five lines and a total of 50 characters</w:t>
            </w:r>
            <w:r w:rsidR="00A608D8" w:rsidRPr="007D37CB">
              <w:rPr>
                <w:rFonts w:ascii="Arial" w:hAnsi="Arial" w:cs="Arial"/>
                <w:i/>
                <w:iCs/>
              </w:rPr>
              <w:t xml:space="preserve"> including spaces</w:t>
            </w:r>
            <w:r w:rsidR="00683379">
              <w:rPr>
                <w:rFonts w:ascii="Arial" w:hAnsi="Arial" w:cs="Arial"/>
                <w:i/>
                <w:iCs/>
              </w:rPr>
              <w:t xml:space="preserve"> per line</w:t>
            </w:r>
            <w:r w:rsidRPr="007D37CB">
              <w:rPr>
                <w:rFonts w:ascii="Arial" w:hAnsi="Arial" w:cs="Arial"/>
                <w:i/>
                <w:iCs/>
              </w:rPr>
              <w:t>).</w:t>
            </w:r>
          </w:p>
        </w:tc>
      </w:tr>
      <w:tr w:rsidR="00825C04" w:rsidRPr="007D37CB" w14:paraId="521FE3EA" w14:textId="77777777" w:rsidTr="00825C04">
        <w:trPr>
          <w:cantSplit/>
        </w:trPr>
        <w:tc>
          <w:tcPr>
            <w:tcW w:w="988" w:type="dxa"/>
          </w:tcPr>
          <w:p w14:paraId="785D8377" w14:textId="640B7B76" w:rsidR="0061645E" w:rsidRPr="007D37CB" w:rsidRDefault="0061645E" w:rsidP="008410D8">
            <w:pPr>
              <w:jc w:val="both"/>
              <w:rPr>
                <w:rFonts w:ascii="Arial" w:hAnsi="Arial" w:cs="Arial"/>
              </w:rPr>
            </w:pPr>
            <w:r w:rsidRPr="007D37CB">
              <w:rPr>
                <w:rFonts w:ascii="Arial" w:hAnsi="Arial" w:cs="Arial"/>
              </w:rPr>
              <w:t>Line 1:</w:t>
            </w:r>
          </w:p>
        </w:tc>
        <w:tc>
          <w:tcPr>
            <w:tcW w:w="8072" w:type="dxa"/>
          </w:tcPr>
          <w:sdt>
            <w:sdtPr>
              <w:rPr>
                <w:rFonts w:ascii="Arial" w:hAnsi="Arial" w:cs="Arial"/>
              </w:rPr>
              <w:id w:val="-469666897"/>
              <w:placeholder>
                <w:docPart w:val="DefaultPlaceholder_-1854013440"/>
              </w:placeholder>
            </w:sdtPr>
            <w:sdtContent>
              <w:sdt>
                <w:sdtPr>
                  <w:rPr>
                    <w:rFonts w:ascii="Arial" w:hAnsi="Arial" w:cs="Arial"/>
                  </w:rPr>
                  <w:id w:val="1129511927"/>
                  <w:placeholder>
                    <w:docPart w:val="DefaultPlaceholder_-1854013440"/>
                  </w:placeholder>
                  <w:showingPlcHdr/>
                </w:sdtPr>
                <w:sdtContent>
                  <w:p w14:paraId="3689737A" w14:textId="7A3901A0" w:rsidR="0061645E" w:rsidRPr="007D37CB" w:rsidRDefault="006B67A2" w:rsidP="008410D8">
                    <w:pPr>
                      <w:jc w:val="both"/>
                      <w:rPr>
                        <w:rFonts w:ascii="Arial" w:hAnsi="Arial" w:cs="Arial"/>
                      </w:rPr>
                    </w:pPr>
                    <w:r w:rsidRPr="0041394A">
                      <w:rPr>
                        <w:rStyle w:val="PlaceholderText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  <w:tr w:rsidR="00825C04" w:rsidRPr="007D37CB" w14:paraId="10E1E336" w14:textId="77777777" w:rsidTr="00825C04">
        <w:trPr>
          <w:cantSplit/>
        </w:trPr>
        <w:tc>
          <w:tcPr>
            <w:tcW w:w="988" w:type="dxa"/>
          </w:tcPr>
          <w:p w14:paraId="2C77649F" w14:textId="09A1EC76" w:rsidR="0061645E" w:rsidRPr="007D37CB" w:rsidRDefault="0061645E" w:rsidP="008410D8">
            <w:pPr>
              <w:jc w:val="both"/>
              <w:rPr>
                <w:rFonts w:ascii="Arial" w:hAnsi="Arial" w:cs="Arial"/>
              </w:rPr>
            </w:pPr>
            <w:r w:rsidRPr="007D37CB">
              <w:rPr>
                <w:rFonts w:ascii="Arial" w:hAnsi="Arial" w:cs="Arial"/>
              </w:rPr>
              <w:t>Line 2:</w:t>
            </w:r>
          </w:p>
        </w:tc>
        <w:tc>
          <w:tcPr>
            <w:tcW w:w="8072" w:type="dxa"/>
          </w:tcPr>
          <w:p w14:paraId="7B5BEEB7" w14:textId="5E732FB4" w:rsidR="0061645E" w:rsidRPr="007D37CB" w:rsidRDefault="006B67A2" w:rsidP="008410D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825C04" w:rsidRPr="007D37CB" w14:paraId="74357A1D" w14:textId="77777777" w:rsidTr="00825C04">
        <w:trPr>
          <w:cantSplit/>
        </w:trPr>
        <w:tc>
          <w:tcPr>
            <w:tcW w:w="988" w:type="dxa"/>
          </w:tcPr>
          <w:p w14:paraId="1B097D75" w14:textId="593343EF" w:rsidR="0061645E" w:rsidRPr="007D37CB" w:rsidRDefault="0061645E" w:rsidP="008410D8">
            <w:pPr>
              <w:jc w:val="both"/>
              <w:rPr>
                <w:rFonts w:ascii="Arial" w:hAnsi="Arial" w:cs="Arial"/>
              </w:rPr>
            </w:pPr>
            <w:r w:rsidRPr="007D37CB">
              <w:rPr>
                <w:rFonts w:ascii="Arial" w:hAnsi="Arial" w:cs="Arial"/>
              </w:rPr>
              <w:t>Line 3:</w:t>
            </w:r>
          </w:p>
        </w:tc>
        <w:tc>
          <w:tcPr>
            <w:tcW w:w="8072" w:type="dxa"/>
          </w:tcPr>
          <w:p w14:paraId="561EBC95" w14:textId="2C71A182" w:rsidR="0061645E" w:rsidRPr="007D37CB" w:rsidRDefault="00571933" w:rsidP="008410D8">
            <w:pPr>
              <w:jc w:val="both"/>
              <w:rPr>
                <w:rFonts w:ascii="Arial" w:hAnsi="Arial" w:cs="Arial"/>
              </w:rPr>
            </w:pPr>
            <w:r w:rsidRPr="007D37C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7D37CB">
              <w:rPr>
                <w:rFonts w:ascii="Arial" w:hAnsi="Arial" w:cs="Arial"/>
              </w:rPr>
              <w:instrText xml:space="preserve"> FORMTEXT </w:instrText>
            </w:r>
            <w:r w:rsidRPr="007D37CB">
              <w:rPr>
                <w:rFonts w:ascii="Arial" w:hAnsi="Arial" w:cs="Arial"/>
              </w:rPr>
            </w:r>
            <w:r w:rsidRPr="007D37CB">
              <w:rPr>
                <w:rFonts w:ascii="Arial" w:hAnsi="Arial" w:cs="Arial"/>
              </w:rPr>
              <w:fldChar w:fldCharType="separate"/>
            </w:r>
            <w:r w:rsidRPr="007D37CB">
              <w:rPr>
                <w:rFonts w:ascii="Arial" w:hAnsi="Arial" w:cs="Arial"/>
                <w:noProof/>
              </w:rPr>
              <w:t> </w:t>
            </w:r>
            <w:r w:rsidRPr="007D37CB">
              <w:rPr>
                <w:rFonts w:ascii="Arial" w:hAnsi="Arial" w:cs="Arial"/>
                <w:noProof/>
              </w:rPr>
              <w:t> </w:t>
            </w:r>
            <w:r w:rsidRPr="007D37CB">
              <w:rPr>
                <w:rFonts w:ascii="Arial" w:hAnsi="Arial" w:cs="Arial"/>
                <w:noProof/>
              </w:rPr>
              <w:t> </w:t>
            </w:r>
            <w:r w:rsidRPr="007D37CB">
              <w:rPr>
                <w:rFonts w:ascii="Arial" w:hAnsi="Arial" w:cs="Arial"/>
                <w:noProof/>
              </w:rPr>
              <w:t> </w:t>
            </w:r>
            <w:r w:rsidRPr="007D37CB">
              <w:rPr>
                <w:rFonts w:ascii="Arial" w:hAnsi="Arial" w:cs="Arial"/>
                <w:noProof/>
              </w:rPr>
              <w:t> </w:t>
            </w:r>
            <w:r w:rsidRPr="007D37CB">
              <w:rPr>
                <w:rFonts w:ascii="Arial" w:hAnsi="Arial" w:cs="Arial"/>
              </w:rPr>
              <w:fldChar w:fldCharType="end"/>
            </w:r>
          </w:p>
        </w:tc>
      </w:tr>
      <w:tr w:rsidR="00825C04" w:rsidRPr="007D37CB" w14:paraId="1541257D" w14:textId="77777777" w:rsidTr="00825C04">
        <w:trPr>
          <w:cantSplit/>
        </w:trPr>
        <w:tc>
          <w:tcPr>
            <w:tcW w:w="988" w:type="dxa"/>
          </w:tcPr>
          <w:p w14:paraId="4CAFBC70" w14:textId="76A32AE2" w:rsidR="0061645E" w:rsidRPr="007D37CB" w:rsidRDefault="0061645E" w:rsidP="008410D8">
            <w:pPr>
              <w:jc w:val="both"/>
              <w:rPr>
                <w:rFonts w:ascii="Arial" w:hAnsi="Arial" w:cs="Arial"/>
              </w:rPr>
            </w:pPr>
            <w:r w:rsidRPr="007D37CB">
              <w:rPr>
                <w:rFonts w:ascii="Arial" w:hAnsi="Arial" w:cs="Arial"/>
              </w:rPr>
              <w:t>Line 4:</w:t>
            </w:r>
          </w:p>
        </w:tc>
        <w:tc>
          <w:tcPr>
            <w:tcW w:w="8072" w:type="dxa"/>
          </w:tcPr>
          <w:p w14:paraId="0CDCFF77" w14:textId="0D2B8261" w:rsidR="0061645E" w:rsidRPr="007D37CB" w:rsidRDefault="00571933" w:rsidP="008410D8">
            <w:pPr>
              <w:jc w:val="both"/>
              <w:rPr>
                <w:rFonts w:ascii="Arial" w:hAnsi="Arial" w:cs="Arial"/>
              </w:rPr>
            </w:pPr>
            <w:r w:rsidRPr="007D37C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7D37CB">
              <w:rPr>
                <w:rFonts w:ascii="Arial" w:hAnsi="Arial" w:cs="Arial"/>
              </w:rPr>
              <w:instrText xml:space="preserve"> FORMTEXT </w:instrText>
            </w:r>
            <w:r w:rsidRPr="007D37CB">
              <w:rPr>
                <w:rFonts w:ascii="Arial" w:hAnsi="Arial" w:cs="Arial"/>
              </w:rPr>
            </w:r>
            <w:r w:rsidRPr="007D37CB">
              <w:rPr>
                <w:rFonts w:ascii="Arial" w:hAnsi="Arial" w:cs="Arial"/>
              </w:rPr>
              <w:fldChar w:fldCharType="separate"/>
            </w:r>
            <w:r w:rsidRPr="007D37CB">
              <w:rPr>
                <w:rFonts w:ascii="Arial" w:hAnsi="Arial" w:cs="Arial"/>
                <w:noProof/>
              </w:rPr>
              <w:t> </w:t>
            </w:r>
            <w:r w:rsidRPr="007D37CB">
              <w:rPr>
                <w:rFonts w:ascii="Arial" w:hAnsi="Arial" w:cs="Arial"/>
                <w:noProof/>
              </w:rPr>
              <w:t> </w:t>
            </w:r>
            <w:r w:rsidRPr="007D37CB">
              <w:rPr>
                <w:rFonts w:ascii="Arial" w:hAnsi="Arial" w:cs="Arial"/>
                <w:noProof/>
              </w:rPr>
              <w:t> </w:t>
            </w:r>
            <w:r w:rsidRPr="007D37CB">
              <w:rPr>
                <w:rFonts w:ascii="Arial" w:hAnsi="Arial" w:cs="Arial"/>
                <w:noProof/>
              </w:rPr>
              <w:t> </w:t>
            </w:r>
            <w:r w:rsidRPr="007D37CB">
              <w:rPr>
                <w:rFonts w:ascii="Arial" w:hAnsi="Arial" w:cs="Arial"/>
                <w:noProof/>
              </w:rPr>
              <w:t> </w:t>
            </w:r>
            <w:r w:rsidRPr="007D37CB">
              <w:rPr>
                <w:rFonts w:ascii="Arial" w:hAnsi="Arial" w:cs="Arial"/>
              </w:rPr>
              <w:fldChar w:fldCharType="end"/>
            </w:r>
          </w:p>
        </w:tc>
      </w:tr>
      <w:tr w:rsidR="00825C04" w:rsidRPr="007D37CB" w14:paraId="3F96F9B1" w14:textId="77777777" w:rsidTr="00825C04">
        <w:trPr>
          <w:cantSplit/>
        </w:trPr>
        <w:tc>
          <w:tcPr>
            <w:tcW w:w="988" w:type="dxa"/>
          </w:tcPr>
          <w:p w14:paraId="6FE3C155" w14:textId="2E60B85A" w:rsidR="0061645E" w:rsidRPr="007D37CB" w:rsidRDefault="0061645E" w:rsidP="008410D8">
            <w:pPr>
              <w:jc w:val="both"/>
              <w:rPr>
                <w:rFonts w:ascii="Arial" w:hAnsi="Arial" w:cs="Arial"/>
              </w:rPr>
            </w:pPr>
            <w:r w:rsidRPr="007D37CB">
              <w:rPr>
                <w:rFonts w:ascii="Arial" w:hAnsi="Arial" w:cs="Arial"/>
              </w:rPr>
              <w:t>Line 5:</w:t>
            </w:r>
          </w:p>
        </w:tc>
        <w:tc>
          <w:tcPr>
            <w:tcW w:w="8072" w:type="dxa"/>
          </w:tcPr>
          <w:p w14:paraId="0F7CBE23" w14:textId="45823552" w:rsidR="0061645E" w:rsidRPr="007D37CB" w:rsidRDefault="00C727E0" w:rsidP="008410D8">
            <w:pPr>
              <w:jc w:val="both"/>
              <w:rPr>
                <w:rFonts w:ascii="Arial" w:hAnsi="Arial" w:cs="Arial"/>
              </w:rPr>
            </w:pPr>
            <w:r w:rsidRPr="007D37C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7D37CB">
              <w:rPr>
                <w:rFonts w:ascii="Arial" w:hAnsi="Arial" w:cs="Arial"/>
              </w:rPr>
              <w:instrText xml:space="preserve"> FORMTEXT </w:instrText>
            </w:r>
            <w:r w:rsidRPr="007D37CB">
              <w:rPr>
                <w:rFonts w:ascii="Arial" w:hAnsi="Arial" w:cs="Arial"/>
              </w:rPr>
            </w:r>
            <w:r w:rsidRPr="007D37CB">
              <w:rPr>
                <w:rFonts w:ascii="Arial" w:hAnsi="Arial" w:cs="Arial"/>
              </w:rPr>
              <w:fldChar w:fldCharType="separate"/>
            </w:r>
            <w:r w:rsidRPr="007D37CB">
              <w:rPr>
                <w:rFonts w:ascii="Arial" w:hAnsi="Arial" w:cs="Arial"/>
                <w:noProof/>
              </w:rPr>
              <w:t> </w:t>
            </w:r>
            <w:r w:rsidRPr="007D37CB">
              <w:rPr>
                <w:rFonts w:ascii="Arial" w:hAnsi="Arial" w:cs="Arial"/>
                <w:noProof/>
              </w:rPr>
              <w:t> </w:t>
            </w:r>
            <w:r w:rsidRPr="007D37CB">
              <w:rPr>
                <w:rFonts w:ascii="Arial" w:hAnsi="Arial" w:cs="Arial"/>
                <w:noProof/>
              </w:rPr>
              <w:t> </w:t>
            </w:r>
            <w:r w:rsidRPr="007D37CB">
              <w:rPr>
                <w:rFonts w:ascii="Arial" w:hAnsi="Arial" w:cs="Arial"/>
                <w:noProof/>
              </w:rPr>
              <w:t> </w:t>
            </w:r>
            <w:r w:rsidRPr="007D37CB">
              <w:rPr>
                <w:rFonts w:ascii="Arial" w:hAnsi="Arial" w:cs="Arial"/>
                <w:noProof/>
              </w:rPr>
              <w:t> </w:t>
            </w:r>
            <w:r w:rsidRPr="007D37CB">
              <w:rPr>
                <w:rFonts w:ascii="Arial" w:hAnsi="Arial" w:cs="Arial"/>
              </w:rPr>
              <w:fldChar w:fldCharType="end"/>
            </w:r>
          </w:p>
        </w:tc>
      </w:tr>
      <w:permEnd w:id="288914587"/>
    </w:tbl>
    <w:p w14:paraId="74CC7E08" w14:textId="77777777" w:rsidR="004D5383" w:rsidRPr="007D37CB" w:rsidRDefault="004D5383" w:rsidP="008410D8">
      <w:pPr>
        <w:jc w:val="both"/>
        <w:rPr>
          <w:rFonts w:ascii="Arial" w:hAnsi="Arial" w:cs="Arial"/>
          <w:b/>
          <w:bCs/>
        </w:rPr>
      </w:pPr>
    </w:p>
    <w:p w14:paraId="4D68DD46" w14:textId="77777777" w:rsidR="00140997" w:rsidRDefault="00140997" w:rsidP="008410D8">
      <w:pPr>
        <w:jc w:val="both"/>
        <w:rPr>
          <w:rFonts w:ascii="Arial" w:hAnsi="Arial" w:cs="Arial"/>
        </w:rPr>
        <w:sectPr w:rsidR="00140997" w:rsidSect="00140997">
          <w:type w:val="continuous"/>
          <w:pgSz w:w="11906" w:h="16838"/>
          <w:pgMar w:top="1985" w:right="1418" w:bottom="1418" w:left="1418" w:header="397" w:footer="709" w:gutter="0"/>
          <w:cols w:space="708"/>
          <w:docGrid w:linePitch="360"/>
        </w:sectPr>
      </w:pPr>
    </w:p>
    <w:p w14:paraId="08735CBA" w14:textId="4C9FAD93" w:rsidR="0066266E" w:rsidRDefault="00C67249" w:rsidP="008410D8">
      <w:pPr>
        <w:jc w:val="both"/>
        <w:rPr>
          <w:rFonts w:ascii="Arial" w:hAnsi="Arial" w:cs="Arial"/>
        </w:rPr>
      </w:pPr>
      <w:r w:rsidRPr="007D37CB">
        <w:rPr>
          <w:rFonts w:ascii="Arial" w:hAnsi="Arial" w:cs="Arial"/>
        </w:rPr>
        <w:t xml:space="preserve">Once </w:t>
      </w:r>
      <w:r w:rsidR="00EF0F2C">
        <w:rPr>
          <w:rFonts w:ascii="Arial" w:hAnsi="Arial" w:cs="Arial"/>
        </w:rPr>
        <w:t>Lampton Services Greenspace</w:t>
      </w:r>
      <w:r w:rsidR="008340B6" w:rsidRPr="007D37CB">
        <w:rPr>
          <w:rFonts w:ascii="Arial" w:hAnsi="Arial" w:cs="Arial"/>
        </w:rPr>
        <w:t xml:space="preserve"> has approved </w:t>
      </w:r>
      <w:r w:rsidR="009B6606">
        <w:rPr>
          <w:rFonts w:ascii="Arial" w:hAnsi="Arial" w:cs="Arial"/>
        </w:rPr>
        <w:t xml:space="preserve">your </w:t>
      </w:r>
      <w:r w:rsidR="008340B6" w:rsidRPr="007D37CB">
        <w:rPr>
          <w:rFonts w:ascii="Arial" w:hAnsi="Arial" w:cs="Arial"/>
        </w:rPr>
        <w:t>application form</w:t>
      </w:r>
      <w:r w:rsidR="00EF0F2C">
        <w:rPr>
          <w:rFonts w:ascii="Arial" w:hAnsi="Arial" w:cs="Arial"/>
        </w:rPr>
        <w:t>,</w:t>
      </w:r>
      <w:r w:rsidRPr="007D37CB">
        <w:rPr>
          <w:rFonts w:ascii="Arial" w:hAnsi="Arial" w:cs="Arial"/>
        </w:rPr>
        <w:t xml:space="preserve"> a formal quote </w:t>
      </w:r>
      <w:r w:rsidR="009B6606">
        <w:rPr>
          <w:rFonts w:ascii="Arial" w:hAnsi="Arial" w:cs="Arial"/>
        </w:rPr>
        <w:t xml:space="preserve">with bank payment details </w:t>
      </w:r>
      <w:r w:rsidRPr="007D37CB">
        <w:rPr>
          <w:rFonts w:ascii="Arial" w:hAnsi="Arial" w:cs="Arial"/>
        </w:rPr>
        <w:t>will be sent to the email address you have provided</w:t>
      </w:r>
      <w:r w:rsidR="009B6606">
        <w:rPr>
          <w:rFonts w:ascii="Arial" w:hAnsi="Arial" w:cs="Arial"/>
        </w:rPr>
        <w:t xml:space="preserve"> for you to make a </w:t>
      </w:r>
      <w:r w:rsidR="009B6606" w:rsidRPr="007D37CB">
        <w:rPr>
          <w:rFonts w:ascii="Arial" w:hAnsi="Arial" w:cs="Arial"/>
        </w:rPr>
        <w:t>direct</w:t>
      </w:r>
      <w:r w:rsidRPr="007D37CB">
        <w:rPr>
          <w:rFonts w:ascii="Arial" w:hAnsi="Arial" w:cs="Arial"/>
        </w:rPr>
        <w:t xml:space="preserve"> bank transfer. Please note we do not accept any other forms of payment </w:t>
      </w:r>
      <w:r w:rsidR="001F5BD7" w:rsidRPr="007D37CB">
        <w:rPr>
          <w:rFonts w:ascii="Arial" w:hAnsi="Arial" w:cs="Arial"/>
        </w:rPr>
        <w:t>currently</w:t>
      </w:r>
      <w:r w:rsidRPr="007D37CB">
        <w:rPr>
          <w:rFonts w:ascii="Arial" w:hAnsi="Arial" w:cs="Arial"/>
        </w:rPr>
        <w:t xml:space="preserve">. </w:t>
      </w:r>
    </w:p>
    <w:p w14:paraId="41B8CB98" w14:textId="05EAD114" w:rsidR="00697B48" w:rsidRPr="00542DC1" w:rsidRDefault="00697B48" w:rsidP="008410D8">
      <w:pPr>
        <w:jc w:val="both"/>
        <w:rPr>
          <w:rFonts w:ascii="Arial" w:hAnsi="Arial" w:cs="Arial"/>
        </w:rPr>
      </w:pPr>
      <w:r w:rsidRPr="00542DC1">
        <w:rPr>
          <w:rFonts w:ascii="Arial" w:hAnsi="Arial" w:cs="Arial"/>
        </w:rPr>
        <w:t>We would look to acknowledge receipt of your request within 1</w:t>
      </w:r>
      <w:r w:rsidR="00EF0F2C">
        <w:rPr>
          <w:rFonts w:ascii="Arial" w:hAnsi="Arial" w:cs="Arial"/>
        </w:rPr>
        <w:t>4</w:t>
      </w:r>
      <w:r w:rsidRPr="00542DC1">
        <w:rPr>
          <w:rFonts w:ascii="Arial" w:hAnsi="Arial" w:cs="Arial"/>
        </w:rPr>
        <w:t xml:space="preserve"> working days and contact you to discuss your request further within 30 working days. Given that each request needs to be individually reviewed and site visit</w:t>
      </w:r>
      <w:r w:rsidR="00542DC1">
        <w:rPr>
          <w:rFonts w:ascii="Arial" w:hAnsi="Arial" w:cs="Arial"/>
        </w:rPr>
        <w:t>s</w:t>
      </w:r>
      <w:r w:rsidRPr="00542DC1">
        <w:rPr>
          <w:rFonts w:ascii="Arial" w:hAnsi="Arial" w:cs="Arial"/>
        </w:rPr>
        <w:t xml:space="preserve"> carried out, we </w:t>
      </w:r>
      <w:r w:rsidR="00C37AD2" w:rsidRPr="00542DC1">
        <w:rPr>
          <w:rFonts w:ascii="Arial" w:hAnsi="Arial" w:cs="Arial"/>
        </w:rPr>
        <w:t>ca</w:t>
      </w:r>
      <w:r w:rsidR="00C37AD2">
        <w:rPr>
          <w:rFonts w:ascii="Arial" w:hAnsi="Arial" w:cs="Arial"/>
        </w:rPr>
        <w:t>n</w:t>
      </w:r>
      <w:r w:rsidR="00C37AD2" w:rsidRPr="00542DC1">
        <w:rPr>
          <w:rFonts w:ascii="Arial" w:hAnsi="Arial" w:cs="Arial"/>
        </w:rPr>
        <w:t>not</w:t>
      </w:r>
      <w:r w:rsidRPr="00542DC1">
        <w:rPr>
          <w:rFonts w:ascii="Arial" w:hAnsi="Arial" w:cs="Arial"/>
        </w:rPr>
        <w:t xml:space="preserve"> provide a guaranteed time for a decision however we will</w:t>
      </w:r>
      <w:r w:rsidR="00542DC1">
        <w:rPr>
          <w:rFonts w:ascii="Arial" w:hAnsi="Arial" w:cs="Arial"/>
        </w:rPr>
        <w:t xml:space="preserve"> </w:t>
      </w:r>
      <w:r w:rsidRPr="00542DC1">
        <w:rPr>
          <w:rFonts w:ascii="Arial" w:hAnsi="Arial" w:cs="Arial"/>
        </w:rPr>
        <w:t xml:space="preserve">do our best to confirm an </w:t>
      </w:r>
      <w:r w:rsidR="00C37AD2" w:rsidRPr="00542DC1">
        <w:rPr>
          <w:rFonts w:ascii="Arial" w:hAnsi="Arial" w:cs="Arial"/>
        </w:rPr>
        <w:t>outcome</w:t>
      </w:r>
      <w:r w:rsidRPr="00542DC1">
        <w:rPr>
          <w:rFonts w:ascii="Arial" w:hAnsi="Arial" w:cs="Arial"/>
        </w:rPr>
        <w:t xml:space="preserve"> as fast as possible once we have the information required</w:t>
      </w:r>
      <w:r w:rsidR="009B6606">
        <w:rPr>
          <w:rFonts w:ascii="Arial" w:hAnsi="Arial" w:cs="Arial"/>
        </w:rPr>
        <w:t>.</w:t>
      </w:r>
    </w:p>
    <w:p w14:paraId="5AF44514" w14:textId="77777777" w:rsidR="00CD184D" w:rsidRDefault="00CD184D" w:rsidP="008410D8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Disclaimer:</w:t>
      </w:r>
    </w:p>
    <w:p w14:paraId="3DC446C4" w14:textId="77777777" w:rsidR="00140997" w:rsidRDefault="0066266E" w:rsidP="008410D8">
      <w:pPr>
        <w:jc w:val="both"/>
        <w:rPr>
          <w:rFonts w:ascii="Arial" w:hAnsi="Arial" w:cs="Arial"/>
          <w:i/>
          <w:iCs/>
        </w:rPr>
        <w:sectPr w:rsidR="00140997" w:rsidSect="00140997">
          <w:type w:val="continuous"/>
          <w:pgSz w:w="11906" w:h="16838"/>
          <w:pgMar w:top="1985" w:right="1418" w:bottom="1418" w:left="1418" w:header="397" w:footer="709" w:gutter="0"/>
          <w:cols w:space="708"/>
          <w:docGrid w:linePitch="360"/>
        </w:sectPr>
      </w:pPr>
      <w:r w:rsidRPr="002A18D6">
        <w:rPr>
          <w:rFonts w:ascii="Arial" w:hAnsi="Arial" w:cs="Arial"/>
          <w:i/>
          <w:iCs/>
        </w:rPr>
        <w:t xml:space="preserve">I confirm that I have read all the above information and checked my answers in the application form. I understand that any mistakes will cause delays or termination of my application. I also </w:t>
      </w:r>
      <w:r w:rsidR="00A915FB" w:rsidRPr="002A18D6">
        <w:rPr>
          <w:rFonts w:ascii="Arial" w:hAnsi="Arial" w:cs="Arial"/>
          <w:i/>
          <w:iCs/>
        </w:rPr>
        <w:t>consent</w:t>
      </w:r>
      <w:r w:rsidRPr="002A18D6">
        <w:rPr>
          <w:rFonts w:ascii="Arial" w:hAnsi="Arial" w:cs="Arial"/>
          <w:i/>
          <w:iCs/>
        </w:rPr>
        <w:t xml:space="preserve"> to </w:t>
      </w:r>
      <w:r w:rsidR="00C37AD2">
        <w:rPr>
          <w:rFonts w:ascii="Arial" w:hAnsi="Arial" w:cs="Arial"/>
          <w:i/>
          <w:iCs/>
        </w:rPr>
        <w:t>Lampton Services Greenspace</w:t>
      </w:r>
      <w:r w:rsidRPr="002A18D6">
        <w:rPr>
          <w:rFonts w:ascii="Arial" w:hAnsi="Arial" w:cs="Arial"/>
          <w:i/>
          <w:iCs/>
        </w:rPr>
        <w:t xml:space="preserve"> to contact me via the information I have provided.</w:t>
      </w:r>
    </w:p>
    <w:p w14:paraId="6F42CADB" w14:textId="72FA4F3A" w:rsidR="0066266E" w:rsidRPr="007D37CB" w:rsidRDefault="00173381" w:rsidP="008410D8">
      <w:pPr>
        <w:jc w:val="both"/>
        <w:rPr>
          <w:rFonts w:ascii="Arial" w:hAnsi="Arial" w:cs="Arial"/>
        </w:rPr>
      </w:pPr>
      <w:permStart w:id="1349076110" w:edGrp="everyone"/>
      <w:r w:rsidRPr="002A18D6">
        <w:rPr>
          <w:rFonts w:ascii="Arial" w:hAnsi="Arial" w:cs="Arial"/>
          <w:i/>
          <w:iCs/>
        </w:rPr>
        <w:t xml:space="preserve"> </w:t>
      </w:r>
      <w:r w:rsidRPr="00683379">
        <w:rPr>
          <w:rFonts w:ascii="Arial" w:hAnsi="Arial" w:cs="Arial"/>
          <w:b/>
          <w:bCs/>
          <w:i/>
          <w:iCs/>
        </w:rPr>
        <w:t>Ticking this box constitutes as a signature</w:t>
      </w:r>
      <w:r w:rsidR="00571933" w:rsidRPr="007D37CB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063460177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262731">
            <w:rPr>
              <w:rFonts w:ascii="MS Gothic" w:eastAsia="MS Gothic" w:hAnsi="MS Gothic" w:cs="Arial" w:hint="eastAsia"/>
            </w:rPr>
            <w:t>☐</w:t>
          </w:r>
        </w:sdtContent>
      </w:sdt>
    </w:p>
    <w:p w14:paraId="08FA0424" w14:textId="254A466A" w:rsidR="00C8768E" w:rsidRPr="007D37CB" w:rsidRDefault="00173381" w:rsidP="008410D8">
      <w:pPr>
        <w:jc w:val="both"/>
        <w:rPr>
          <w:rFonts w:ascii="Arial" w:hAnsi="Arial" w:cs="Arial"/>
        </w:rPr>
      </w:pPr>
      <w:r w:rsidRPr="007D37CB">
        <w:rPr>
          <w:rFonts w:ascii="Arial" w:hAnsi="Arial" w:cs="Arial"/>
          <w:b/>
          <w:bCs/>
        </w:rPr>
        <w:t>Date:</w:t>
      </w:r>
      <w:r w:rsidRPr="007D37CB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697393161"/>
          <w:placeholder>
            <w:docPart w:val="DefaultPlaceholder_-1854013437"/>
          </w:placeholder>
          <w:showingPlcHdr/>
          <w:date w:fullDate="2025-12-06T00:00:00Z">
            <w:dateFormat w:val="dd/MM/yyyy"/>
            <w:lid w:val="en-GB"/>
            <w:storeMappedDataAs w:val="dateTime"/>
            <w:calendar w:val="gregorian"/>
          </w:date>
        </w:sdtPr>
        <w:sdtContent>
          <w:r w:rsidR="00BF4E92" w:rsidRPr="007D37CB">
            <w:rPr>
              <w:rStyle w:val="PlaceholderText"/>
              <w:rFonts w:ascii="Arial" w:hAnsi="Arial" w:cs="Arial"/>
              <w:bdr w:val="single" w:sz="4" w:space="0" w:color="auto"/>
            </w:rPr>
            <w:t>Click or tap to enter a date.</w:t>
          </w:r>
        </w:sdtContent>
      </w:sdt>
      <w:permEnd w:id="1349076110"/>
    </w:p>
    <w:sectPr w:rsidR="00C8768E" w:rsidRPr="007D37CB" w:rsidSect="00140997">
      <w:type w:val="continuous"/>
      <w:pgSz w:w="11906" w:h="16838"/>
      <w:pgMar w:top="1560" w:right="1418" w:bottom="851" w:left="1418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680FD" w14:textId="77777777" w:rsidR="003F5D4D" w:rsidRDefault="003F5D4D" w:rsidP="00FA340B">
      <w:pPr>
        <w:spacing w:after="0" w:line="240" w:lineRule="auto"/>
      </w:pPr>
      <w:r>
        <w:separator/>
      </w:r>
    </w:p>
  </w:endnote>
  <w:endnote w:type="continuationSeparator" w:id="0">
    <w:p w14:paraId="2C41E10C" w14:textId="77777777" w:rsidR="003F5D4D" w:rsidRDefault="003F5D4D" w:rsidP="00FA340B">
      <w:pPr>
        <w:spacing w:after="0" w:line="240" w:lineRule="auto"/>
      </w:pPr>
      <w:r>
        <w:continuationSeparator/>
      </w:r>
    </w:p>
  </w:endnote>
  <w:endnote w:type="continuationNotice" w:id="1">
    <w:p w14:paraId="5DDE8D54" w14:textId="77777777" w:rsidR="003F5D4D" w:rsidRDefault="003F5D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ulme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0E5BB" w14:textId="360505C2" w:rsidR="00FA340B" w:rsidRDefault="00FA340B" w:rsidP="00FA340B">
    <w:pPr>
      <w:pStyle w:val="Footer"/>
      <w:tabs>
        <w:tab w:val="clear" w:pos="4536"/>
        <w:tab w:val="clear" w:pos="9072"/>
        <w:tab w:val="left" w:pos="3765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3A021" w14:textId="77777777" w:rsidR="00397B56" w:rsidRDefault="00283C6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E9BD62A" wp14:editId="4B73F8D3">
              <wp:simplePos x="0" y="0"/>
              <wp:positionH relativeFrom="column">
                <wp:posOffset>-671195</wp:posOffset>
              </wp:positionH>
              <wp:positionV relativeFrom="paragraph">
                <wp:posOffset>-252730</wp:posOffset>
              </wp:positionV>
              <wp:extent cx="1277471" cy="55816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7471" cy="5581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0446E3" w14:textId="77777777" w:rsidR="00ED0A13" w:rsidRPr="00ED0A13" w:rsidRDefault="00283C60" w:rsidP="00ED0A13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283C6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Lampton Services is a division of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t</w:t>
                          </w:r>
                          <w:r w:rsidRPr="00283C6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he Lampton Group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9BD6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2.85pt;margin-top:-19.9pt;width:100.6pt;height:43.9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" filled="f" stroked="f" strokeweight=".5pt">
              <v:textbox>
                <w:txbxContent>
                  <w:p w14:paraId="6B0446E3" w14:textId="77777777" w:rsidR="00ED0A13" w:rsidRPr="00ED0A13" w:rsidRDefault="00283C60" w:rsidP="00ED0A13">
                    <w:pPr>
                      <w:spacing w:after="0" w:line="240" w:lineRule="auto"/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283C6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Lampton Services is a division of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t</w:t>
                    </w:r>
                    <w:r w:rsidRPr="00283C6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he Lampton Group</w:t>
                    </w:r>
                  </w:p>
                </w:txbxContent>
              </v:textbox>
            </v:shape>
          </w:pict>
        </mc:Fallback>
      </mc:AlternateContent>
    </w:r>
    <w:r w:rsidR="00ED0A13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B1DA240" wp14:editId="7AE644CB">
              <wp:simplePos x="0" y="0"/>
              <wp:positionH relativeFrom="column">
                <wp:posOffset>4551680</wp:posOffset>
              </wp:positionH>
              <wp:positionV relativeFrom="paragraph">
                <wp:posOffset>-245110</wp:posOffset>
              </wp:positionV>
              <wp:extent cx="1907540" cy="55816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7540" cy="5581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1584DD" w14:textId="77777777" w:rsidR="00ED0A13" w:rsidRDefault="00ED0A13" w:rsidP="00ED0A13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ED0A13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Address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Line 1</w:t>
                          </w:r>
                        </w:p>
                        <w:p w14:paraId="1D97096C" w14:textId="77777777" w:rsidR="00ED0A13" w:rsidRDefault="00ED0A13" w:rsidP="00ED0A13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ED0A13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Address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Line 2</w:t>
                          </w:r>
                        </w:p>
                        <w:p w14:paraId="465146BB" w14:textId="77777777" w:rsidR="00ED0A13" w:rsidRPr="00ED0A13" w:rsidRDefault="00ED0A13" w:rsidP="00ED0A13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ED0A13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Postcode</w:t>
                          </w:r>
                        </w:p>
                        <w:p w14:paraId="37134D40" w14:textId="77777777" w:rsidR="00ED0A13" w:rsidRPr="00ED0A13" w:rsidRDefault="00ED0A13" w:rsidP="00ED0A13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1DA240" id="Text Box 7" o:spid="_x0000_s1027" type="#_x0000_t202" style="position:absolute;margin-left:358.4pt;margin-top:-19.3pt;width:150.2pt;height:43.9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" filled="f" stroked="f" strokeweight=".5pt">
              <v:textbox>
                <w:txbxContent>
                  <w:p w14:paraId="5D1584DD" w14:textId="77777777" w:rsidR="00ED0A13" w:rsidRDefault="00ED0A13" w:rsidP="00ED0A13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ED0A13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Address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Line 1</w:t>
                    </w:r>
                  </w:p>
                  <w:p w14:paraId="1D97096C" w14:textId="77777777" w:rsidR="00ED0A13" w:rsidRDefault="00ED0A13" w:rsidP="00ED0A13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ED0A13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Address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Line 2</w:t>
                    </w:r>
                  </w:p>
                  <w:p w14:paraId="465146BB" w14:textId="77777777" w:rsidR="00ED0A13" w:rsidRPr="00ED0A13" w:rsidRDefault="00ED0A13" w:rsidP="00ED0A13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ED0A13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Postcode</w:t>
                    </w:r>
                  </w:p>
                  <w:p w14:paraId="37134D40" w14:textId="77777777" w:rsidR="00ED0A13" w:rsidRPr="00ED0A13" w:rsidRDefault="00ED0A13" w:rsidP="00ED0A13">
                    <w:pPr>
                      <w:spacing w:after="0" w:line="240" w:lineRule="auto"/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ED0A13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EEA0DE3" wp14:editId="2423BE45">
              <wp:simplePos x="0" y="0"/>
              <wp:positionH relativeFrom="column">
                <wp:posOffset>1742440</wp:posOffset>
              </wp:positionH>
              <wp:positionV relativeFrom="paragraph">
                <wp:posOffset>-238760</wp:posOffset>
              </wp:positionV>
              <wp:extent cx="2295427" cy="558507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5427" cy="55850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34E61A" w14:textId="77777777" w:rsidR="00ED0A13" w:rsidRPr="00ED0A13" w:rsidRDefault="00ED0A13" w:rsidP="00ED0A1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ED0A13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Tel: 00000 00000</w:t>
                          </w:r>
                        </w:p>
                        <w:p w14:paraId="496C3F33" w14:textId="77777777" w:rsidR="00ED0A13" w:rsidRPr="00ED0A13" w:rsidRDefault="00ED0A13" w:rsidP="00ED0A1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ED0A13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Email: company@hounslow.gov.uk</w:t>
                          </w:r>
                        </w:p>
                        <w:p w14:paraId="58C15381" w14:textId="77777777" w:rsidR="00ED0A13" w:rsidRPr="00ED0A13" w:rsidRDefault="00ED0A13" w:rsidP="00ED0A1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ED0A13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Web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site</w:t>
                          </w:r>
                          <w:r w:rsidRPr="00ED0A13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: www.company.co.uk</w:t>
                          </w:r>
                        </w:p>
                        <w:p w14:paraId="0BAD5CC0" w14:textId="77777777" w:rsidR="00ED0A13" w:rsidRPr="00ED0A13" w:rsidRDefault="00ED0A13" w:rsidP="00ED0A13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A0DE3" id="Text Box 5" o:spid="_x0000_s1028" type="#_x0000_t202" style="position:absolute;margin-left:137.2pt;margin-top:-18.8pt;width:180.75pt;height:4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" filled="f" stroked="f" strokeweight=".5pt">
              <v:textbox>
                <w:txbxContent>
                  <w:p w14:paraId="3534E61A" w14:textId="77777777" w:rsidR="00ED0A13" w:rsidRPr="00ED0A13" w:rsidRDefault="00ED0A13" w:rsidP="00ED0A13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ED0A13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Tel: 00000 00000</w:t>
                    </w:r>
                  </w:p>
                  <w:p w14:paraId="496C3F33" w14:textId="77777777" w:rsidR="00ED0A13" w:rsidRPr="00ED0A13" w:rsidRDefault="00ED0A13" w:rsidP="00ED0A13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ED0A13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Email: company@hounslow.gov.uk</w:t>
                    </w:r>
                  </w:p>
                  <w:p w14:paraId="58C15381" w14:textId="77777777" w:rsidR="00ED0A13" w:rsidRPr="00ED0A13" w:rsidRDefault="00ED0A13" w:rsidP="00ED0A13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ED0A13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Web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site</w:t>
                    </w:r>
                    <w:r w:rsidRPr="00ED0A13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: www.company.co.uk</w:t>
                    </w:r>
                  </w:p>
                  <w:p w14:paraId="0BAD5CC0" w14:textId="77777777" w:rsidR="00ED0A13" w:rsidRPr="00ED0A13" w:rsidRDefault="00ED0A13" w:rsidP="00ED0A13">
                    <w:pPr>
                      <w:spacing w:after="0" w:line="240" w:lineRule="auto"/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96A10" w14:textId="77777777" w:rsidR="003F5D4D" w:rsidRDefault="003F5D4D" w:rsidP="00FA340B">
      <w:pPr>
        <w:spacing w:after="0" w:line="240" w:lineRule="auto"/>
      </w:pPr>
      <w:r>
        <w:separator/>
      </w:r>
    </w:p>
  </w:footnote>
  <w:footnote w:type="continuationSeparator" w:id="0">
    <w:p w14:paraId="55E4E7D5" w14:textId="77777777" w:rsidR="003F5D4D" w:rsidRDefault="003F5D4D" w:rsidP="00FA340B">
      <w:pPr>
        <w:spacing w:after="0" w:line="240" w:lineRule="auto"/>
      </w:pPr>
      <w:r>
        <w:continuationSeparator/>
      </w:r>
    </w:p>
  </w:footnote>
  <w:footnote w:type="continuationNotice" w:id="1">
    <w:p w14:paraId="69DDAEDD" w14:textId="77777777" w:rsidR="003F5D4D" w:rsidRDefault="003F5D4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D8642" w14:textId="19F9CAF2" w:rsidR="001C1C5B" w:rsidRPr="002B68FF" w:rsidRDefault="0050096F" w:rsidP="002B68FF">
    <w:pPr>
      <w:pStyle w:val="Header"/>
      <w:rPr>
        <w:rFonts w:ascii="Arial" w:hAnsi="Arial" w:cs="Arial"/>
        <w:b/>
        <w:bCs/>
        <w:noProof/>
        <w:sz w:val="18"/>
        <w:szCs w:val="18"/>
      </w:rPr>
    </w:pPr>
    <w:r w:rsidRPr="00935AAE">
      <w:rPr>
        <w:rFonts w:ascii="Arial" w:hAnsi="Arial" w:cs="Arial"/>
        <w:b/>
        <w:bCs/>
        <w:noProof/>
        <w:sz w:val="18"/>
        <w:szCs w:val="18"/>
      </w:rPr>
      <w:drawing>
        <wp:anchor distT="0" distB="0" distL="114300" distR="114300" simplePos="0" relativeHeight="251658247" behindDoc="0" locked="0" layoutInCell="1" allowOverlap="1" wp14:anchorId="49561E78" wp14:editId="5A8013B2">
          <wp:simplePos x="0" y="0"/>
          <wp:positionH relativeFrom="page">
            <wp:align>right</wp:align>
          </wp:positionH>
          <wp:positionV relativeFrom="paragraph">
            <wp:posOffset>-252095</wp:posOffset>
          </wp:positionV>
          <wp:extent cx="1697355" cy="800100"/>
          <wp:effectExtent l="0" t="0" r="0" b="0"/>
          <wp:wrapSquare wrapText="bothSides"/>
          <wp:docPr id="26" name="Picture 2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634" r="22821" b="20"/>
                  <a:stretch/>
                </pic:blipFill>
                <pic:spPr bwMode="auto">
                  <a:xfrm>
                    <a:off x="0" y="0"/>
                    <a:ext cx="1697355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5497" w:rsidRPr="00935AAE">
      <w:rPr>
        <w:rFonts w:ascii="Arial" w:hAnsi="Arial" w:cs="Arial"/>
        <w:b/>
        <w:bCs/>
        <w:noProof/>
        <w:sz w:val="18"/>
        <w:szCs w:val="18"/>
      </w:rPr>
      <w:drawing>
        <wp:anchor distT="0" distB="0" distL="114300" distR="114300" simplePos="0" relativeHeight="251658246" behindDoc="0" locked="0" layoutInCell="1" allowOverlap="1" wp14:anchorId="3F2CF73D" wp14:editId="51E742DC">
          <wp:simplePos x="0" y="0"/>
          <wp:positionH relativeFrom="column">
            <wp:posOffset>-700850</wp:posOffset>
          </wp:positionH>
          <wp:positionV relativeFrom="paragraph">
            <wp:posOffset>-114139</wp:posOffset>
          </wp:positionV>
          <wp:extent cx="1583690" cy="546100"/>
          <wp:effectExtent l="0" t="0" r="3810" b="0"/>
          <wp:wrapSquare wrapText="bothSides"/>
          <wp:docPr id="25" name="Picture 25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AB74D" w14:textId="77777777" w:rsidR="008D5843" w:rsidRDefault="00A762EF" w:rsidP="00BC1D25">
    <w:pPr>
      <w:pStyle w:val="Header"/>
      <w:ind w:left="-993"/>
    </w:pPr>
    <w:r>
      <w:rPr>
        <w:noProof/>
      </w:rPr>
      <w:drawing>
        <wp:anchor distT="0" distB="0" distL="114300" distR="114300" simplePos="0" relativeHeight="251658245" behindDoc="0" locked="0" layoutInCell="1" allowOverlap="1" wp14:anchorId="612F52AE" wp14:editId="6F83C150">
          <wp:simplePos x="0" y="0"/>
          <wp:positionH relativeFrom="column">
            <wp:posOffset>3140710</wp:posOffset>
          </wp:positionH>
          <wp:positionV relativeFrom="paragraph">
            <wp:posOffset>-448556</wp:posOffset>
          </wp:positionV>
          <wp:extent cx="3500120" cy="1650365"/>
          <wp:effectExtent l="0" t="0" r="5080" b="635"/>
          <wp:wrapSquare wrapText="bothSides"/>
          <wp:docPr id="33" name="Picture 3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634" r="22821" b="20"/>
                  <a:stretch/>
                </pic:blipFill>
                <pic:spPr bwMode="auto">
                  <a:xfrm>
                    <a:off x="0" y="0"/>
                    <a:ext cx="3500120" cy="1650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1D25">
      <w:rPr>
        <w:noProof/>
      </w:rPr>
      <w:drawing>
        <wp:anchor distT="0" distB="0" distL="114300" distR="114300" simplePos="0" relativeHeight="251658241" behindDoc="0" locked="0" layoutInCell="1" allowOverlap="1" wp14:anchorId="2C9C0DAE" wp14:editId="79C58A2C">
          <wp:simplePos x="0" y="0"/>
          <wp:positionH relativeFrom="column">
            <wp:posOffset>-624078</wp:posOffset>
          </wp:positionH>
          <wp:positionV relativeFrom="paragraph">
            <wp:posOffset>-109220</wp:posOffset>
          </wp:positionV>
          <wp:extent cx="1583690" cy="546100"/>
          <wp:effectExtent l="0" t="0" r="3810" b="0"/>
          <wp:wrapSquare wrapText="bothSides"/>
          <wp:docPr id="34" name="Picture 34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5843">
      <w:rPr>
        <w:noProof/>
      </w:rPr>
      <w:drawing>
        <wp:anchor distT="0" distB="0" distL="114300" distR="114300" simplePos="0" relativeHeight="251658240" behindDoc="1" locked="0" layoutInCell="1" allowOverlap="1" wp14:anchorId="2A52C281" wp14:editId="43FCA6E7">
          <wp:simplePos x="0" y="0"/>
          <wp:positionH relativeFrom="column">
            <wp:posOffset>-951310</wp:posOffset>
          </wp:positionH>
          <wp:positionV relativeFrom="paragraph">
            <wp:posOffset>10355795</wp:posOffset>
          </wp:positionV>
          <wp:extent cx="7621529" cy="10681970"/>
          <wp:effectExtent l="0" t="0" r="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013" cy="10685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91B9D"/>
    <w:multiLevelType w:val="hybridMultilevel"/>
    <w:tmpl w:val="9ED4C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5DCAF"/>
    <w:multiLevelType w:val="hybridMultilevel"/>
    <w:tmpl w:val="9198222A"/>
    <w:lvl w:ilvl="0" w:tplc="EF0C67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680BEA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AC60950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D3E793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5D606A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6C4E58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AE4C43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9DA0E3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8505F0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9D0618"/>
    <w:multiLevelType w:val="multilevel"/>
    <w:tmpl w:val="D8364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EC6582"/>
    <w:multiLevelType w:val="hybridMultilevel"/>
    <w:tmpl w:val="164E295E"/>
    <w:lvl w:ilvl="0" w:tplc="082A9F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B57EEC"/>
    <w:multiLevelType w:val="hybridMultilevel"/>
    <w:tmpl w:val="BCDAAD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30014C"/>
    <w:multiLevelType w:val="hybridMultilevel"/>
    <w:tmpl w:val="DF183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934B9B"/>
    <w:multiLevelType w:val="hybridMultilevel"/>
    <w:tmpl w:val="7366A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D75531"/>
    <w:multiLevelType w:val="hybridMultilevel"/>
    <w:tmpl w:val="04B86142"/>
    <w:lvl w:ilvl="0" w:tplc="93769C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301C57"/>
    <w:multiLevelType w:val="hybridMultilevel"/>
    <w:tmpl w:val="057484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DA8A56"/>
    <w:multiLevelType w:val="hybridMultilevel"/>
    <w:tmpl w:val="FFFFFFFF"/>
    <w:lvl w:ilvl="0" w:tplc="A85E9A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4A0502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ED2ABC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32CBC6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C6E7D7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61488AF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50A04F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81CE36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4D2AC7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56646521">
    <w:abstractNumId w:val="5"/>
  </w:num>
  <w:num w:numId="2" w16cid:durableId="1178692788">
    <w:abstractNumId w:val="8"/>
  </w:num>
  <w:num w:numId="3" w16cid:durableId="589893671">
    <w:abstractNumId w:val="4"/>
  </w:num>
  <w:num w:numId="4" w16cid:durableId="1490708483">
    <w:abstractNumId w:val="3"/>
  </w:num>
  <w:num w:numId="5" w16cid:durableId="1686438818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79594389">
    <w:abstractNumId w:val="7"/>
  </w:num>
  <w:num w:numId="7" w16cid:durableId="967853875">
    <w:abstractNumId w:val="6"/>
  </w:num>
  <w:num w:numId="8" w16cid:durableId="1334332557">
    <w:abstractNumId w:val="0"/>
  </w:num>
  <w:num w:numId="9" w16cid:durableId="25833016">
    <w:abstractNumId w:val="1"/>
  </w:num>
  <w:num w:numId="10" w16cid:durableId="5876197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mh4ZVpQYd5ijPWw5HHWcUED0brlF/LfbjeHfgjpcFH1hbuPbH2cPWLZsWsAK1i8QMKuMgO8i3Z+T5GrJ/HLvOg==" w:salt="/9iXK7Zh+LP7/qwUxIr4QA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F36"/>
    <w:rsid w:val="00004A51"/>
    <w:rsid w:val="00016C3B"/>
    <w:rsid w:val="0001767E"/>
    <w:rsid w:val="000176B9"/>
    <w:rsid w:val="00017871"/>
    <w:rsid w:val="00020EA8"/>
    <w:rsid w:val="0002498C"/>
    <w:rsid w:val="000313FD"/>
    <w:rsid w:val="00050205"/>
    <w:rsid w:val="00056C1C"/>
    <w:rsid w:val="00061E58"/>
    <w:rsid w:val="000771F1"/>
    <w:rsid w:val="00080F6D"/>
    <w:rsid w:val="00081954"/>
    <w:rsid w:val="00084372"/>
    <w:rsid w:val="000906BD"/>
    <w:rsid w:val="000938B3"/>
    <w:rsid w:val="000951DB"/>
    <w:rsid w:val="000A3492"/>
    <w:rsid w:val="000A5D2B"/>
    <w:rsid w:val="000B5BEE"/>
    <w:rsid w:val="000B66C6"/>
    <w:rsid w:val="000C063C"/>
    <w:rsid w:val="000C6A74"/>
    <w:rsid w:val="000D1ECD"/>
    <w:rsid w:val="000D31BC"/>
    <w:rsid w:val="000D3390"/>
    <w:rsid w:val="000D673F"/>
    <w:rsid w:val="000E01BB"/>
    <w:rsid w:val="000E0F54"/>
    <w:rsid w:val="000F4B05"/>
    <w:rsid w:val="000F736E"/>
    <w:rsid w:val="001145A1"/>
    <w:rsid w:val="0011493E"/>
    <w:rsid w:val="00123F5D"/>
    <w:rsid w:val="00127BAB"/>
    <w:rsid w:val="00133D0E"/>
    <w:rsid w:val="00135FDB"/>
    <w:rsid w:val="00140997"/>
    <w:rsid w:val="001575EF"/>
    <w:rsid w:val="00173381"/>
    <w:rsid w:val="0018770D"/>
    <w:rsid w:val="00192C9F"/>
    <w:rsid w:val="001943B1"/>
    <w:rsid w:val="001A0BFD"/>
    <w:rsid w:val="001A4DFB"/>
    <w:rsid w:val="001B4B05"/>
    <w:rsid w:val="001C0502"/>
    <w:rsid w:val="001C1C5B"/>
    <w:rsid w:val="001C292D"/>
    <w:rsid w:val="001C60DC"/>
    <w:rsid w:val="001C7613"/>
    <w:rsid w:val="001E243D"/>
    <w:rsid w:val="001E55D9"/>
    <w:rsid w:val="001F5BD7"/>
    <w:rsid w:val="001F75BF"/>
    <w:rsid w:val="0020053F"/>
    <w:rsid w:val="00200EC0"/>
    <w:rsid w:val="00201718"/>
    <w:rsid w:val="00204A35"/>
    <w:rsid w:val="00210BD9"/>
    <w:rsid w:val="00220683"/>
    <w:rsid w:val="002218B1"/>
    <w:rsid w:val="002534DC"/>
    <w:rsid w:val="00256851"/>
    <w:rsid w:val="00262731"/>
    <w:rsid w:val="002643D8"/>
    <w:rsid w:val="00273EB4"/>
    <w:rsid w:val="002759B8"/>
    <w:rsid w:val="00275D52"/>
    <w:rsid w:val="00283C60"/>
    <w:rsid w:val="002A18D6"/>
    <w:rsid w:val="002B0678"/>
    <w:rsid w:val="002B5364"/>
    <w:rsid w:val="002B649E"/>
    <w:rsid w:val="002B68FF"/>
    <w:rsid w:val="002C26EC"/>
    <w:rsid w:val="002D28A4"/>
    <w:rsid w:val="00300C04"/>
    <w:rsid w:val="00301EB4"/>
    <w:rsid w:val="003065AA"/>
    <w:rsid w:val="003212D8"/>
    <w:rsid w:val="00321575"/>
    <w:rsid w:val="003238C4"/>
    <w:rsid w:val="003253BB"/>
    <w:rsid w:val="003271F1"/>
    <w:rsid w:val="00333E15"/>
    <w:rsid w:val="00335DAB"/>
    <w:rsid w:val="00351C95"/>
    <w:rsid w:val="00355EDC"/>
    <w:rsid w:val="003560C2"/>
    <w:rsid w:val="00356134"/>
    <w:rsid w:val="00361383"/>
    <w:rsid w:val="003625F2"/>
    <w:rsid w:val="00371DE0"/>
    <w:rsid w:val="00374957"/>
    <w:rsid w:val="00376A74"/>
    <w:rsid w:val="0038354B"/>
    <w:rsid w:val="00384BE9"/>
    <w:rsid w:val="003867BB"/>
    <w:rsid w:val="0039459F"/>
    <w:rsid w:val="00397B56"/>
    <w:rsid w:val="003A1C8F"/>
    <w:rsid w:val="003B5F4D"/>
    <w:rsid w:val="003C6C26"/>
    <w:rsid w:val="003D0C88"/>
    <w:rsid w:val="003D64E2"/>
    <w:rsid w:val="003E561F"/>
    <w:rsid w:val="003E5DE3"/>
    <w:rsid w:val="003E7763"/>
    <w:rsid w:val="003F3A42"/>
    <w:rsid w:val="003F5D4D"/>
    <w:rsid w:val="0040233D"/>
    <w:rsid w:val="0040295C"/>
    <w:rsid w:val="0040326B"/>
    <w:rsid w:val="004117A5"/>
    <w:rsid w:val="00420A4F"/>
    <w:rsid w:val="00424B4E"/>
    <w:rsid w:val="00430F7E"/>
    <w:rsid w:val="00447A8B"/>
    <w:rsid w:val="004545EA"/>
    <w:rsid w:val="00455DA4"/>
    <w:rsid w:val="004621FA"/>
    <w:rsid w:val="00471D7C"/>
    <w:rsid w:val="004758B7"/>
    <w:rsid w:val="004759C4"/>
    <w:rsid w:val="00476190"/>
    <w:rsid w:val="004772D3"/>
    <w:rsid w:val="00481C43"/>
    <w:rsid w:val="004831D1"/>
    <w:rsid w:val="00484D09"/>
    <w:rsid w:val="00486A41"/>
    <w:rsid w:val="004A638C"/>
    <w:rsid w:val="004C6787"/>
    <w:rsid w:val="004C6C3C"/>
    <w:rsid w:val="004D5383"/>
    <w:rsid w:val="004E118F"/>
    <w:rsid w:val="004E175F"/>
    <w:rsid w:val="004E180F"/>
    <w:rsid w:val="004F5976"/>
    <w:rsid w:val="005002F6"/>
    <w:rsid w:val="0050096F"/>
    <w:rsid w:val="00500980"/>
    <w:rsid w:val="00511264"/>
    <w:rsid w:val="00513BA8"/>
    <w:rsid w:val="0051672C"/>
    <w:rsid w:val="00516AF0"/>
    <w:rsid w:val="00517124"/>
    <w:rsid w:val="00523A9C"/>
    <w:rsid w:val="00523E01"/>
    <w:rsid w:val="00530D5B"/>
    <w:rsid w:val="005354B7"/>
    <w:rsid w:val="00542DC1"/>
    <w:rsid w:val="005535C5"/>
    <w:rsid w:val="00554AD7"/>
    <w:rsid w:val="00555754"/>
    <w:rsid w:val="0056067F"/>
    <w:rsid w:val="0056224A"/>
    <w:rsid w:val="00564F9F"/>
    <w:rsid w:val="00571933"/>
    <w:rsid w:val="00574E7C"/>
    <w:rsid w:val="005819F3"/>
    <w:rsid w:val="00583C15"/>
    <w:rsid w:val="00590840"/>
    <w:rsid w:val="00593ADA"/>
    <w:rsid w:val="005A0FA7"/>
    <w:rsid w:val="005A2BA3"/>
    <w:rsid w:val="005A3013"/>
    <w:rsid w:val="005A6758"/>
    <w:rsid w:val="005B323E"/>
    <w:rsid w:val="005C05D0"/>
    <w:rsid w:val="005D1FFB"/>
    <w:rsid w:val="005E1C82"/>
    <w:rsid w:val="005E4F36"/>
    <w:rsid w:val="005F1BB1"/>
    <w:rsid w:val="005F7E2B"/>
    <w:rsid w:val="00613F81"/>
    <w:rsid w:val="00614844"/>
    <w:rsid w:val="006151A9"/>
    <w:rsid w:val="00616188"/>
    <w:rsid w:val="0061645E"/>
    <w:rsid w:val="0062334E"/>
    <w:rsid w:val="00626174"/>
    <w:rsid w:val="00627D34"/>
    <w:rsid w:val="00635A7F"/>
    <w:rsid w:val="00636F99"/>
    <w:rsid w:val="0063786E"/>
    <w:rsid w:val="0063790E"/>
    <w:rsid w:val="00640E76"/>
    <w:rsid w:val="0064222A"/>
    <w:rsid w:val="00650080"/>
    <w:rsid w:val="00655CB1"/>
    <w:rsid w:val="0066012F"/>
    <w:rsid w:val="0066266E"/>
    <w:rsid w:val="00666928"/>
    <w:rsid w:val="00671B8F"/>
    <w:rsid w:val="0067512A"/>
    <w:rsid w:val="00675BCD"/>
    <w:rsid w:val="00683379"/>
    <w:rsid w:val="0068386A"/>
    <w:rsid w:val="00693CA3"/>
    <w:rsid w:val="00695CCC"/>
    <w:rsid w:val="00696E47"/>
    <w:rsid w:val="00697B48"/>
    <w:rsid w:val="006A3283"/>
    <w:rsid w:val="006A5AE2"/>
    <w:rsid w:val="006B67A2"/>
    <w:rsid w:val="006C3462"/>
    <w:rsid w:val="006D106F"/>
    <w:rsid w:val="006D47EE"/>
    <w:rsid w:val="006F087E"/>
    <w:rsid w:val="006F15DA"/>
    <w:rsid w:val="006F1894"/>
    <w:rsid w:val="00701320"/>
    <w:rsid w:val="0070213F"/>
    <w:rsid w:val="007051E1"/>
    <w:rsid w:val="0071704B"/>
    <w:rsid w:val="00726CFC"/>
    <w:rsid w:val="00732919"/>
    <w:rsid w:val="00733A83"/>
    <w:rsid w:val="007368EF"/>
    <w:rsid w:val="00750E5E"/>
    <w:rsid w:val="00752F92"/>
    <w:rsid w:val="00755EFE"/>
    <w:rsid w:val="00756BF2"/>
    <w:rsid w:val="007671D0"/>
    <w:rsid w:val="007702CE"/>
    <w:rsid w:val="007717EE"/>
    <w:rsid w:val="00777A59"/>
    <w:rsid w:val="007918FA"/>
    <w:rsid w:val="007A0B4C"/>
    <w:rsid w:val="007A3286"/>
    <w:rsid w:val="007B4B38"/>
    <w:rsid w:val="007C0813"/>
    <w:rsid w:val="007C1D57"/>
    <w:rsid w:val="007D2CDC"/>
    <w:rsid w:val="007D374D"/>
    <w:rsid w:val="007D37CB"/>
    <w:rsid w:val="007D3A53"/>
    <w:rsid w:val="007D78BF"/>
    <w:rsid w:val="007E3576"/>
    <w:rsid w:val="007F50F0"/>
    <w:rsid w:val="00807388"/>
    <w:rsid w:val="0081043C"/>
    <w:rsid w:val="008139B1"/>
    <w:rsid w:val="00816F43"/>
    <w:rsid w:val="0081741F"/>
    <w:rsid w:val="00820C96"/>
    <w:rsid w:val="00825C04"/>
    <w:rsid w:val="008340B6"/>
    <w:rsid w:val="00834372"/>
    <w:rsid w:val="008410D8"/>
    <w:rsid w:val="00855754"/>
    <w:rsid w:val="00864C6A"/>
    <w:rsid w:val="00864C7A"/>
    <w:rsid w:val="00866459"/>
    <w:rsid w:val="00867F5E"/>
    <w:rsid w:val="00875410"/>
    <w:rsid w:val="0088316D"/>
    <w:rsid w:val="00885857"/>
    <w:rsid w:val="00886503"/>
    <w:rsid w:val="00886916"/>
    <w:rsid w:val="008A293D"/>
    <w:rsid w:val="008A50A8"/>
    <w:rsid w:val="008C020B"/>
    <w:rsid w:val="008C7517"/>
    <w:rsid w:val="008C75FD"/>
    <w:rsid w:val="008D038B"/>
    <w:rsid w:val="008D1F8D"/>
    <w:rsid w:val="008D4124"/>
    <w:rsid w:val="008D54E6"/>
    <w:rsid w:val="008D5843"/>
    <w:rsid w:val="008E122E"/>
    <w:rsid w:val="008E1713"/>
    <w:rsid w:val="008E190E"/>
    <w:rsid w:val="008F4DB8"/>
    <w:rsid w:val="009023C6"/>
    <w:rsid w:val="00903E53"/>
    <w:rsid w:val="0090469B"/>
    <w:rsid w:val="00925DAF"/>
    <w:rsid w:val="00932CCD"/>
    <w:rsid w:val="00935AAE"/>
    <w:rsid w:val="00937845"/>
    <w:rsid w:val="00944EA3"/>
    <w:rsid w:val="00947D3B"/>
    <w:rsid w:val="00965927"/>
    <w:rsid w:val="00966889"/>
    <w:rsid w:val="00990812"/>
    <w:rsid w:val="00994B7E"/>
    <w:rsid w:val="00996217"/>
    <w:rsid w:val="009A4748"/>
    <w:rsid w:val="009B6606"/>
    <w:rsid w:val="009B671D"/>
    <w:rsid w:val="009D43BE"/>
    <w:rsid w:val="009D5497"/>
    <w:rsid w:val="009E1561"/>
    <w:rsid w:val="009E778C"/>
    <w:rsid w:val="009F348A"/>
    <w:rsid w:val="00A042B6"/>
    <w:rsid w:val="00A1117B"/>
    <w:rsid w:val="00A214A6"/>
    <w:rsid w:val="00A36E93"/>
    <w:rsid w:val="00A373E7"/>
    <w:rsid w:val="00A51431"/>
    <w:rsid w:val="00A55A31"/>
    <w:rsid w:val="00A608D8"/>
    <w:rsid w:val="00A60A5E"/>
    <w:rsid w:val="00A62999"/>
    <w:rsid w:val="00A651C4"/>
    <w:rsid w:val="00A66B9D"/>
    <w:rsid w:val="00A75A85"/>
    <w:rsid w:val="00A762EF"/>
    <w:rsid w:val="00A818C3"/>
    <w:rsid w:val="00A81D81"/>
    <w:rsid w:val="00A84578"/>
    <w:rsid w:val="00A915FB"/>
    <w:rsid w:val="00AB5E6B"/>
    <w:rsid w:val="00AC0E1F"/>
    <w:rsid w:val="00AD5105"/>
    <w:rsid w:val="00AE0E62"/>
    <w:rsid w:val="00AE18D3"/>
    <w:rsid w:val="00AE46D9"/>
    <w:rsid w:val="00AF22C6"/>
    <w:rsid w:val="00B06489"/>
    <w:rsid w:val="00B14B8B"/>
    <w:rsid w:val="00B210B0"/>
    <w:rsid w:val="00B31806"/>
    <w:rsid w:val="00B40478"/>
    <w:rsid w:val="00B41416"/>
    <w:rsid w:val="00B43ECB"/>
    <w:rsid w:val="00B44B02"/>
    <w:rsid w:val="00B46DC5"/>
    <w:rsid w:val="00B55F92"/>
    <w:rsid w:val="00B66526"/>
    <w:rsid w:val="00B7610E"/>
    <w:rsid w:val="00B80401"/>
    <w:rsid w:val="00B85CAF"/>
    <w:rsid w:val="00B86A95"/>
    <w:rsid w:val="00B86F57"/>
    <w:rsid w:val="00B90C2C"/>
    <w:rsid w:val="00B963F4"/>
    <w:rsid w:val="00BB017D"/>
    <w:rsid w:val="00BB0920"/>
    <w:rsid w:val="00BC0714"/>
    <w:rsid w:val="00BC132E"/>
    <w:rsid w:val="00BC1D25"/>
    <w:rsid w:val="00BC4FC7"/>
    <w:rsid w:val="00BD2BD8"/>
    <w:rsid w:val="00BE0504"/>
    <w:rsid w:val="00BE4EE3"/>
    <w:rsid w:val="00BE6858"/>
    <w:rsid w:val="00BF4D23"/>
    <w:rsid w:val="00BF4E92"/>
    <w:rsid w:val="00BF7DB0"/>
    <w:rsid w:val="00C04EC5"/>
    <w:rsid w:val="00C20AAD"/>
    <w:rsid w:val="00C22FBD"/>
    <w:rsid w:val="00C35606"/>
    <w:rsid w:val="00C362B1"/>
    <w:rsid w:val="00C3774F"/>
    <w:rsid w:val="00C37AD2"/>
    <w:rsid w:val="00C64130"/>
    <w:rsid w:val="00C65C74"/>
    <w:rsid w:val="00C67249"/>
    <w:rsid w:val="00C727E0"/>
    <w:rsid w:val="00C76544"/>
    <w:rsid w:val="00C80903"/>
    <w:rsid w:val="00C86C5F"/>
    <w:rsid w:val="00C8768E"/>
    <w:rsid w:val="00C93063"/>
    <w:rsid w:val="00CA0B11"/>
    <w:rsid w:val="00CA6F7B"/>
    <w:rsid w:val="00CB20FE"/>
    <w:rsid w:val="00CB439E"/>
    <w:rsid w:val="00CC01C6"/>
    <w:rsid w:val="00CC713B"/>
    <w:rsid w:val="00CC7CFF"/>
    <w:rsid w:val="00CD06E6"/>
    <w:rsid w:val="00CD184D"/>
    <w:rsid w:val="00CD5013"/>
    <w:rsid w:val="00CE0F24"/>
    <w:rsid w:val="00CE47B3"/>
    <w:rsid w:val="00CE6A72"/>
    <w:rsid w:val="00CF1ACE"/>
    <w:rsid w:val="00CF25AB"/>
    <w:rsid w:val="00CF79CE"/>
    <w:rsid w:val="00D07465"/>
    <w:rsid w:val="00D238AD"/>
    <w:rsid w:val="00D30465"/>
    <w:rsid w:val="00D340C0"/>
    <w:rsid w:val="00D422AD"/>
    <w:rsid w:val="00D477E0"/>
    <w:rsid w:val="00D638DD"/>
    <w:rsid w:val="00D64302"/>
    <w:rsid w:val="00D64982"/>
    <w:rsid w:val="00D707D6"/>
    <w:rsid w:val="00D7279B"/>
    <w:rsid w:val="00D74C50"/>
    <w:rsid w:val="00D77212"/>
    <w:rsid w:val="00D81A67"/>
    <w:rsid w:val="00D8291F"/>
    <w:rsid w:val="00D879B3"/>
    <w:rsid w:val="00D97A4F"/>
    <w:rsid w:val="00DB3491"/>
    <w:rsid w:val="00DC3322"/>
    <w:rsid w:val="00DE1973"/>
    <w:rsid w:val="00DF04F0"/>
    <w:rsid w:val="00DF2FF6"/>
    <w:rsid w:val="00DF3C3D"/>
    <w:rsid w:val="00E0714C"/>
    <w:rsid w:val="00E26260"/>
    <w:rsid w:val="00E32F92"/>
    <w:rsid w:val="00E3610A"/>
    <w:rsid w:val="00E40C62"/>
    <w:rsid w:val="00E43C9D"/>
    <w:rsid w:val="00E46FD4"/>
    <w:rsid w:val="00E54CB7"/>
    <w:rsid w:val="00E7090E"/>
    <w:rsid w:val="00E73329"/>
    <w:rsid w:val="00E75186"/>
    <w:rsid w:val="00E76B68"/>
    <w:rsid w:val="00E95B3E"/>
    <w:rsid w:val="00EA3F96"/>
    <w:rsid w:val="00EA7EC7"/>
    <w:rsid w:val="00EC6690"/>
    <w:rsid w:val="00ED0A13"/>
    <w:rsid w:val="00ED38CA"/>
    <w:rsid w:val="00ED68FA"/>
    <w:rsid w:val="00EF0F2C"/>
    <w:rsid w:val="00EF35C5"/>
    <w:rsid w:val="00EF373C"/>
    <w:rsid w:val="00EF6DFF"/>
    <w:rsid w:val="00F01345"/>
    <w:rsid w:val="00F156F2"/>
    <w:rsid w:val="00F34274"/>
    <w:rsid w:val="00F35E30"/>
    <w:rsid w:val="00F36652"/>
    <w:rsid w:val="00F37E44"/>
    <w:rsid w:val="00F37E9E"/>
    <w:rsid w:val="00F524E9"/>
    <w:rsid w:val="00F56162"/>
    <w:rsid w:val="00F61547"/>
    <w:rsid w:val="00F71AE9"/>
    <w:rsid w:val="00F8102E"/>
    <w:rsid w:val="00F81C40"/>
    <w:rsid w:val="00F8349D"/>
    <w:rsid w:val="00F87A09"/>
    <w:rsid w:val="00F90933"/>
    <w:rsid w:val="00F90A7C"/>
    <w:rsid w:val="00FA340B"/>
    <w:rsid w:val="00FA356C"/>
    <w:rsid w:val="00FA48BF"/>
    <w:rsid w:val="00FB06B7"/>
    <w:rsid w:val="00FB11A9"/>
    <w:rsid w:val="00FB1DD3"/>
    <w:rsid w:val="00FC09C5"/>
    <w:rsid w:val="00FC7ECB"/>
    <w:rsid w:val="00FD2ECA"/>
    <w:rsid w:val="00FD5198"/>
    <w:rsid w:val="00FE2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E1C77D"/>
  <w15:docId w15:val="{258DA31F-DECD-49B4-8D6F-1D1FE861A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iPriority="2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F2C"/>
    <w:rPr>
      <w:rFonts w:ascii="Arial Narrow" w:hAnsi="Arial Narro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34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40B"/>
  </w:style>
  <w:style w:type="paragraph" w:styleId="Footer">
    <w:name w:val="footer"/>
    <w:basedOn w:val="Normal"/>
    <w:link w:val="FooterChar"/>
    <w:uiPriority w:val="99"/>
    <w:unhideWhenUsed/>
    <w:rsid w:val="00FA34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40B"/>
  </w:style>
  <w:style w:type="paragraph" w:styleId="BalloonText">
    <w:name w:val="Balloon Text"/>
    <w:basedOn w:val="Normal"/>
    <w:link w:val="BalloonTextChar"/>
    <w:uiPriority w:val="99"/>
    <w:semiHidden/>
    <w:unhideWhenUsed/>
    <w:rsid w:val="00FA3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40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340B"/>
    <w:rPr>
      <w:color w:val="0000FF"/>
      <w:u w:val="single"/>
    </w:rPr>
  </w:style>
  <w:style w:type="paragraph" w:customStyle="1" w:styleId="Standard">
    <w:name w:val="Standard"/>
    <w:rsid w:val="00ED68FA"/>
    <w:pPr>
      <w:suppressAutoHyphens/>
    </w:pPr>
    <w:rPr>
      <w:rFonts w:ascii="Calibri" w:eastAsia="SimSun" w:hAnsi="Calibri"/>
      <w:lang w:val="fr-FR" w:eastAsia="fr-FR"/>
    </w:rPr>
  </w:style>
  <w:style w:type="character" w:styleId="Strong">
    <w:name w:val="Strong"/>
    <w:uiPriority w:val="22"/>
    <w:qFormat/>
    <w:rsid w:val="00D81A67"/>
    <w:rPr>
      <w:color w:val="336387"/>
    </w:rPr>
  </w:style>
  <w:style w:type="character" w:styleId="FollowedHyperlink">
    <w:name w:val="FollowedHyperlink"/>
    <w:basedOn w:val="DefaultParagraphFont"/>
    <w:uiPriority w:val="99"/>
    <w:semiHidden/>
    <w:unhideWhenUsed/>
    <w:rsid w:val="008D5843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8139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2"/>
    <w:unhideWhenUsed/>
    <w:rsid w:val="00192C9F"/>
    <w:pPr>
      <w:spacing w:before="1000" w:after="400" w:line="288" w:lineRule="auto"/>
    </w:pPr>
    <w:rPr>
      <w:rFonts w:asciiTheme="minorHAnsi" w:hAnsiTheme="minorHAnsi"/>
      <w:color w:val="595959" w:themeColor="text1" w:themeTint="A6"/>
      <w:lang w:val="en-US"/>
    </w:rPr>
  </w:style>
  <w:style w:type="character" w:customStyle="1" w:styleId="DateChar">
    <w:name w:val="Date Char"/>
    <w:basedOn w:val="DefaultParagraphFont"/>
    <w:link w:val="Date"/>
    <w:uiPriority w:val="2"/>
    <w:rsid w:val="00192C9F"/>
    <w:rPr>
      <w:color w:val="595959" w:themeColor="text1" w:themeTint="A6"/>
      <w:lang w:val="en-US"/>
    </w:rPr>
  </w:style>
  <w:style w:type="paragraph" w:customStyle="1" w:styleId="RecipientAddress">
    <w:name w:val="Recipient Address"/>
    <w:basedOn w:val="Normal"/>
    <w:uiPriority w:val="3"/>
    <w:qFormat/>
    <w:rsid w:val="00192C9F"/>
    <w:pPr>
      <w:spacing w:after="480" w:line="288" w:lineRule="auto"/>
      <w:contextualSpacing/>
    </w:pPr>
    <w:rPr>
      <w:rFonts w:asciiTheme="minorHAnsi" w:hAnsiTheme="minorHAnsi"/>
      <w:color w:val="595959" w:themeColor="text1" w:themeTint="A6"/>
      <w:lang w:val="en-US"/>
    </w:rPr>
  </w:style>
  <w:style w:type="paragraph" w:styleId="Closing">
    <w:name w:val="Closing"/>
    <w:basedOn w:val="Normal"/>
    <w:next w:val="Signature"/>
    <w:link w:val="ClosingChar"/>
    <w:uiPriority w:val="5"/>
    <w:unhideWhenUsed/>
    <w:qFormat/>
    <w:rsid w:val="00192C9F"/>
    <w:pPr>
      <w:spacing w:before="600" w:after="800" w:line="288" w:lineRule="auto"/>
    </w:pPr>
    <w:rPr>
      <w:rFonts w:asciiTheme="minorHAnsi" w:hAnsiTheme="minorHAnsi"/>
      <w:color w:val="595959" w:themeColor="text1" w:themeTint="A6"/>
      <w:lang w:val="en-US"/>
    </w:rPr>
  </w:style>
  <w:style w:type="character" w:customStyle="1" w:styleId="ClosingChar">
    <w:name w:val="Closing Char"/>
    <w:basedOn w:val="DefaultParagraphFont"/>
    <w:link w:val="Closing"/>
    <w:uiPriority w:val="5"/>
    <w:rsid w:val="00192C9F"/>
    <w:rPr>
      <w:color w:val="595959" w:themeColor="text1" w:themeTint="A6"/>
      <w:lang w:val="en-US"/>
    </w:rPr>
  </w:style>
  <w:style w:type="paragraph" w:styleId="Signature">
    <w:name w:val="Signature"/>
    <w:basedOn w:val="Normal"/>
    <w:next w:val="Normal"/>
    <w:link w:val="SignatureChar"/>
    <w:uiPriority w:val="6"/>
    <w:unhideWhenUsed/>
    <w:qFormat/>
    <w:rsid w:val="00192C9F"/>
    <w:pPr>
      <w:spacing w:after="600" w:line="288" w:lineRule="auto"/>
    </w:pPr>
    <w:rPr>
      <w:rFonts w:asciiTheme="minorHAnsi" w:hAnsiTheme="minorHAnsi"/>
      <w:color w:val="595959" w:themeColor="text1" w:themeTint="A6"/>
      <w:lang w:val="en-US"/>
    </w:rPr>
  </w:style>
  <w:style w:type="character" w:customStyle="1" w:styleId="SignatureChar">
    <w:name w:val="Signature Char"/>
    <w:basedOn w:val="DefaultParagraphFont"/>
    <w:link w:val="Signature"/>
    <w:uiPriority w:val="6"/>
    <w:rsid w:val="00192C9F"/>
    <w:rPr>
      <w:color w:val="595959" w:themeColor="text1" w:themeTint="A6"/>
      <w:lang w:val="en-US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192C9F"/>
    <w:pPr>
      <w:spacing w:line="288" w:lineRule="auto"/>
    </w:pPr>
    <w:rPr>
      <w:rFonts w:asciiTheme="minorHAnsi" w:hAnsiTheme="minorHAnsi"/>
      <w:color w:val="595959" w:themeColor="text1" w:themeTint="A6"/>
      <w:lang w:val="en-US"/>
    </w:rPr>
  </w:style>
  <w:style w:type="character" w:customStyle="1" w:styleId="SalutationChar">
    <w:name w:val="Salutation Char"/>
    <w:basedOn w:val="DefaultParagraphFont"/>
    <w:link w:val="Salutation"/>
    <w:uiPriority w:val="4"/>
    <w:rsid w:val="00192C9F"/>
    <w:rPr>
      <w:color w:val="595959" w:themeColor="text1" w:themeTint="A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C1D25"/>
    <w:rPr>
      <w:color w:val="605E5C"/>
      <w:shd w:val="clear" w:color="auto" w:fill="E1DFDD"/>
    </w:rPr>
  </w:style>
  <w:style w:type="paragraph" w:customStyle="1" w:styleId="DecimalAligned">
    <w:name w:val="Decimal Aligned"/>
    <w:basedOn w:val="Normal"/>
    <w:uiPriority w:val="40"/>
    <w:qFormat/>
    <w:rsid w:val="00DF04F0"/>
    <w:pPr>
      <w:tabs>
        <w:tab w:val="decimal" w:pos="360"/>
      </w:tabs>
    </w:pPr>
    <w:rPr>
      <w:rFonts w:asciiTheme="minorHAnsi" w:eastAsiaTheme="minorEastAsia" w:hAnsiTheme="minorHAnsi" w:cs="Times New Roman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DF04F0"/>
    <w:pPr>
      <w:spacing w:after="0" w:line="240" w:lineRule="auto"/>
    </w:pPr>
    <w:rPr>
      <w:rFonts w:asciiTheme="minorHAnsi" w:eastAsiaTheme="minorEastAsia" w:hAnsiTheme="minorHAns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F04F0"/>
    <w:rPr>
      <w:rFonts w:eastAsiaTheme="minorEastAsia" w:cs="Times New Roman"/>
      <w:sz w:val="20"/>
      <w:szCs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DF04F0"/>
    <w:rPr>
      <w:i/>
      <w:iCs/>
    </w:rPr>
  </w:style>
  <w:style w:type="table" w:styleId="LightShading-Accent1">
    <w:name w:val="Light Shading Accent 1"/>
    <w:basedOn w:val="TableNormal"/>
    <w:uiPriority w:val="60"/>
    <w:rsid w:val="00DF04F0"/>
    <w:pPr>
      <w:spacing w:after="0" w:line="240" w:lineRule="auto"/>
    </w:pPr>
    <w:rPr>
      <w:rFonts w:eastAsiaTheme="minorEastAsia"/>
      <w:color w:val="365F91" w:themeColor="accent1" w:themeShade="BF"/>
      <w:lang w:val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GridTable1Light-Accent1">
    <w:name w:val="Grid Table 1 Light Accent 1"/>
    <w:basedOn w:val="TableNormal"/>
    <w:uiPriority w:val="46"/>
    <w:rsid w:val="00DF04F0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3">
    <w:name w:val="Grid Table 2 Accent 3"/>
    <w:basedOn w:val="TableNormal"/>
    <w:uiPriority w:val="47"/>
    <w:rsid w:val="00DF04F0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F04F0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2Level">
    <w:name w:val="2Level"/>
    <w:basedOn w:val="Normal"/>
    <w:rsid w:val="008A293D"/>
    <w:pPr>
      <w:tabs>
        <w:tab w:val="left" w:pos="1259"/>
        <w:tab w:val="left" w:pos="4680"/>
      </w:tabs>
      <w:spacing w:before="80" w:after="0" w:line="240" w:lineRule="auto"/>
      <w:ind w:left="1259" w:hanging="540"/>
    </w:pPr>
    <w:rPr>
      <w:rFonts w:ascii="Bulmer" w:eastAsia="Times New Roman" w:hAnsi="Bulmer" w:cs="Times New Roman"/>
      <w:noProof/>
      <w:color w:val="000000"/>
      <w:sz w:val="24"/>
      <w:szCs w:val="20"/>
    </w:rPr>
  </w:style>
  <w:style w:type="paragraph" w:styleId="ListParagraph">
    <w:name w:val="List Paragraph"/>
    <w:basedOn w:val="Normal"/>
    <w:uiPriority w:val="34"/>
    <w:qFormat/>
    <w:rsid w:val="001B4B0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534DC"/>
    <w:rPr>
      <w:color w:val="666666"/>
    </w:rPr>
  </w:style>
  <w:style w:type="paragraph" w:styleId="Revision">
    <w:name w:val="Revision"/>
    <w:hidden/>
    <w:uiPriority w:val="99"/>
    <w:semiHidden/>
    <w:rsid w:val="00B31806"/>
    <w:pPr>
      <w:spacing w:after="0" w:line="240" w:lineRule="auto"/>
    </w:pPr>
    <w:rPr>
      <w:rFonts w:ascii="Arial Narrow" w:hAnsi="Arial Narrow"/>
    </w:rPr>
  </w:style>
  <w:style w:type="character" w:styleId="CommentReference">
    <w:name w:val="annotation reference"/>
    <w:basedOn w:val="DefaultParagraphFont"/>
    <w:uiPriority w:val="99"/>
    <w:semiHidden/>
    <w:unhideWhenUsed/>
    <w:rsid w:val="006B67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B67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B67A2"/>
    <w:rPr>
      <w:rFonts w:ascii="Arial Narrow" w:hAnsi="Arial Narrow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67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67A2"/>
    <w:rPr>
      <w:rFonts w:ascii="Arial Narrow" w:hAnsi="Arial Narrow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1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parks@hounslow.gov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.shewry\Downloads\Lampton_Services_Letterhead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CE504-1DA9-46E6-BB92-FB8358AF3AAA}"/>
      </w:docPartPr>
      <w:docPartBody>
        <w:p w:rsidR="001C1E7E" w:rsidRDefault="001C1E7E">
          <w:r w:rsidRPr="0041394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7DAB6-8130-4B90-894C-F3D8B9B66C13}"/>
      </w:docPartPr>
      <w:docPartBody>
        <w:p w:rsidR="001C1E7E" w:rsidRDefault="001C1E7E">
          <w:r w:rsidRPr="00D43FB0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80F0F-3E22-4ABF-A661-D838043781DA}"/>
      </w:docPartPr>
      <w:docPartBody>
        <w:p w:rsidR="001C1E7E" w:rsidRDefault="001C1E7E">
          <w:r w:rsidRPr="00D43FB0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ulme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E7E"/>
    <w:rsid w:val="000C063C"/>
    <w:rsid w:val="001C1E7E"/>
    <w:rsid w:val="002218B1"/>
    <w:rsid w:val="00252485"/>
    <w:rsid w:val="002C6BC3"/>
    <w:rsid w:val="002E2BE0"/>
    <w:rsid w:val="002E6BD3"/>
    <w:rsid w:val="003B26A2"/>
    <w:rsid w:val="004457A0"/>
    <w:rsid w:val="004D0C6A"/>
    <w:rsid w:val="004E1870"/>
    <w:rsid w:val="00555754"/>
    <w:rsid w:val="0064222A"/>
    <w:rsid w:val="008E1713"/>
    <w:rsid w:val="00A1117B"/>
    <w:rsid w:val="00A84578"/>
    <w:rsid w:val="00AD550B"/>
    <w:rsid w:val="00B76CC6"/>
    <w:rsid w:val="00BE287C"/>
    <w:rsid w:val="00C3774F"/>
    <w:rsid w:val="00CC713B"/>
    <w:rsid w:val="00CF1ACE"/>
    <w:rsid w:val="00D60F9D"/>
    <w:rsid w:val="00EF35C5"/>
    <w:rsid w:val="00EF3C46"/>
    <w:rsid w:val="00FC0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1E7E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4F398482649B4EB9B7F6461AA6FEAA" ma:contentTypeVersion="4" ma:contentTypeDescription="Create a new document." ma:contentTypeScope="" ma:versionID="7593bb0d5b255c3451e2644f9ff511f0">
  <xsd:schema xmlns:xsd="http://www.w3.org/2001/XMLSchema" xmlns:xs="http://www.w3.org/2001/XMLSchema" xmlns:p="http://schemas.microsoft.com/office/2006/metadata/properties" xmlns:ns2="71d3e3eb-4057-4a7c-8a24-92dbef56e602" targetNamespace="http://schemas.microsoft.com/office/2006/metadata/properties" ma:root="true" ma:fieldsID="e9d1bf87b8ee04dd2941990c106f3d1a" ns2:_="">
    <xsd:import namespace="71d3e3eb-4057-4a7c-8a24-92dbef56e6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d3e3eb-4057-4a7c-8a24-92dbef56e6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AC34B6-A9C6-4C88-8090-8EBDDD454E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1C2799-0D93-4647-8CC9-7FBB7555C5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B8F4389-7760-434A-A88F-D9C4D597E7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404E67-4B25-498D-9CDF-7FE5DB156D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d3e3eb-4057-4a7c-8a24-92dbef56e6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Lampton_Services_Letterhead_Template.dotx</Template>
  <TotalTime>108</TotalTime>
  <Pages>3</Pages>
  <Words>836</Words>
  <Characters>4068</Characters>
  <Application>Microsoft Office Word</Application>
  <DocSecurity>8</DocSecurity>
  <Lines>119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Shewry</dc:creator>
  <cp:keywords/>
  <dc:description/>
  <cp:lastModifiedBy>Sukhjeet Gill</cp:lastModifiedBy>
  <cp:revision>4</cp:revision>
  <cp:lastPrinted>2025-12-03T12:37:00Z</cp:lastPrinted>
  <dcterms:created xsi:type="dcterms:W3CDTF">2025-12-03T12:38:00Z</dcterms:created>
  <dcterms:modified xsi:type="dcterms:W3CDTF">2025-12-03T14:30:00Z</dcterms:modified>
  <cp:contentStatus>Your Name Job Title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0x010100B44F398482649B4EB9B7F6461AA6FEAA</vt:lpwstr>
  </property>
</Properties>
</file>